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767766" w:rsidRPr="002A24A3" w14:paraId="3C2BFB60" w14:textId="77777777" w:rsidTr="00767766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B934FF6" w14:textId="004F006E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553DAE" w14:textId="77777777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767766" w:rsidRPr="002A24A3" w14:paraId="1EF651FF" w14:textId="77777777" w:rsidTr="00767766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141BC60C" w14:textId="49D96DF9" w:rsidR="00767766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89866A" w14:textId="77777777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70DAD9CC" w:rsidR="001212E5" w:rsidRPr="002E0254" w:rsidRDefault="00F76C3E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9F69BBA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proofErr w:type="spellEnd"/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0CFF28B4" w:rsidR="001212E5" w:rsidRPr="001212E5" w:rsidRDefault="001212E5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Kontrollkästchen1"/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2557BCDC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504852E1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</w:t>
            </w:r>
            <w:proofErr w:type="spellEnd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ome e </w:t>
                  </w:r>
                  <w:proofErr w:type="spellStart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cognome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65955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265955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4D1C34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3CB93C32" w:rsidR="002A24A3" w:rsidRDefault="0010005E" w:rsidP="00C70C30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10005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Impatto sociale e inclusivo del progetto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e come il progetto abbia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un impatto sostenibile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sulle relazioni sociali e comunitarie, o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ha un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focus su giovani, famiglie, donne, anziani o persone con bisogni speciali</w:t>
            </w:r>
            <w:r w:rsidR="00FB551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68065220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5897981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6072893" w14:textId="77777777" w:rsid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1D6B18A8" w:rsidR="00B0757B" w:rsidRDefault="00622978" w:rsidP="009000DB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Grado di partecipazione dei cittadini</w:t>
            </w:r>
            <w:r w:rsid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il progetto prevede un c</w:t>
            </w:r>
            <w:r w:rsidRPr="0062297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oinvolgimento della comunità locale nella pianificazione e nell'attuazione del progetto</w:t>
            </w:r>
            <w:r w:rsidR="00626C5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Pr="002A24A3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265955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</w:t>
            </w:r>
            <w:proofErr w:type="spellEnd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Dolomiten</w:t>
            </w:r>
            <w:proofErr w:type="spellEnd"/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265955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degli obiettivi della SSL </w:t>
            </w:r>
            <w:proofErr w:type="spellStart"/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Eisacktaler</w:t>
            </w:r>
            <w:proofErr w:type="spellEnd"/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Dolomiten</w:t>
            </w:r>
            <w:proofErr w:type="spellEnd"/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 a livello locale?</w:t>
            </w:r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t>Contenuto innovativo</w:t>
            </w: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265955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265955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58C63D1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265955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 xml:space="preserve">Misure e costi del </w:t>
            </w:r>
            <w:proofErr w:type="gramStart"/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progetto :</w:t>
            </w:r>
            <w:proofErr w:type="gramEnd"/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  <w:proofErr w:type="spellEnd"/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</w:p>
        </w:tc>
      </w:tr>
      <w:tr w:rsidR="00CC0068" w:rsidRPr="002A24A3" w14:paraId="6133484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2BFC6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4DDF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33482D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767E06D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5DE9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D9C624D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708C721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172C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E25135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3741E68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F4E21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</w:t>
            </w:r>
            <w:proofErr w:type="spellEnd"/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265955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luogo</w:t>
            </w:r>
            <w:proofErr w:type="spellEnd"/>
            <w:r w:rsidRPr="00E93685">
              <w:rPr>
                <w:rFonts w:ascii="Calibri" w:hAnsi="Calibri" w:cs="Calibri"/>
                <w:sz w:val="22"/>
                <w:szCs w:val="22"/>
              </w:rPr>
              <w:t xml:space="preserve"> e </w:t>
            </w: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  <w:proofErr w:type="spellEnd"/>
          </w:p>
        </w:tc>
      </w:tr>
    </w:tbl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DE816" w14:textId="77777777" w:rsidR="00707783" w:rsidRDefault="00707783">
      <w:pPr>
        <w:spacing w:after="0"/>
      </w:pPr>
      <w:r>
        <w:separator/>
      </w:r>
    </w:p>
  </w:endnote>
  <w:endnote w:type="continuationSeparator" w:id="0">
    <w:p w14:paraId="60670731" w14:textId="77777777" w:rsidR="00707783" w:rsidRDefault="007077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36EE86CD" w:rsidR="00714F5D" w:rsidRPr="00714F5D" w:rsidRDefault="00707783" w:rsidP="00D55731">
    <w:pPr>
      <w:jc w:val="center"/>
    </w:pPr>
    <w:r>
      <w:rPr>
        <w:noProof/>
      </w:rPr>
      <w:pict w14:anchorId="167D6440">
        <v:group id="Gruppieren 2" o:spid="_x0000_s1057" style="position:absolute;left:0;text-align:left;margin-left:305.05pt;margin-top:-7.45pt;width:193.05pt;height:55.85pt;z-index:251658240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">
            <v:imagedata r:id="rId1" o:title="ˮĸ"/>
          </v:shape>
          <v:shape id="Grafik 1172529478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51658238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251658239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4EB87" w14:textId="77777777" w:rsidR="00707783" w:rsidRDefault="00707783">
      <w:pPr>
        <w:spacing w:after="0"/>
      </w:pPr>
      <w:r>
        <w:separator/>
      </w:r>
    </w:p>
  </w:footnote>
  <w:footnote w:type="continuationSeparator" w:id="0">
    <w:p w14:paraId="381E8F9B" w14:textId="77777777" w:rsidR="00707783" w:rsidRDefault="007077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77777777" w:rsidR="00DB4894" w:rsidRPr="00424F1A" w:rsidRDefault="00707783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251658237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 xml:space="preserve">Intervento SRG06 – LEADER – </w:t>
    </w:r>
    <w:proofErr w:type="spellStart"/>
    <w:r w:rsidR="00DB4894">
      <w:rPr>
        <w:rFonts w:ascii="Calibri" w:hAnsi="Calibri" w:cs="Arial"/>
        <w:b/>
        <w:bCs/>
        <w:iCs/>
        <w:sz w:val="22"/>
        <w:szCs w:val="22"/>
        <w:lang w:val="it-IT"/>
      </w:rPr>
      <w:t>sottointervento</w:t>
    </w:r>
    <w:proofErr w:type="spellEnd"/>
    <w:r w:rsidR="00DB4894">
      <w:rPr>
        <w:rFonts w:ascii="Calibri" w:hAnsi="Calibri" w:cs="Arial"/>
        <w:b/>
        <w:bCs/>
        <w:iCs/>
        <w:sz w:val="22"/>
        <w:szCs w:val="22"/>
        <w:lang w:val="it-IT"/>
      </w:rPr>
      <w:t xml:space="preserve">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Eisacktaler</w:t>
    </w:r>
    <w:proofErr w:type="spellEnd"/>
    <w:r w:rsidRPr="00B03A17">
      <w:rPr>
        <w:rFonts w:ascii="Calibri" w:hAnsi="Calibri" w:cs="Arial"/>
        <w:b/>
        <w:sz w:val="18"/>
        <w:szCs w:val="18"/>
        <w:lang w:val="it-IT"/>
      </w:rPr>
      <w:t xml:space="preserve">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Dolomiten</w:t>
    </w:r>
    <w:proofErr w:type="spellEnd"/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6CB82B94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 xml:space="preserve"> SRD07</w:t>
    </w:r>
  </w:p>
  <w:p w14:paraId="2A6594AF" w14:textId="7247B90A" w:rsidR="00265955" w:rsidRPr="00DB4894" w:rsidRDefault="00DB4894" w:rsidP="00265955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265955">
      <w:rPr>
        <w:rFonts w:ascii="Calibri" w:hAnsi="Calibri"/>
        <w:bCs/>
        <w:lang w:val="it-IT"/>
      </w:rPr>
      <w:t>30/03/2026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265955">
      <w:rPr>
        <w:rFonts w:ascii="Calibri" w:hAnsi="Calibri"/>
        <w:bCs/>
        <w:lang w:val="it-IT"/>
      </w:rPr>
      <w:t>30/04/2026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378EF"/>
    <w:rsid w:val="00040958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0005E"/>
    <w:rsid w:val="00113DF5"/>
    <w:rsid w:val="001212E5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27C5"/>
    <w:rsid w:val="00185728"/>
    <w:rsid w:val="0018664F"/>
    <w:rsid w:val="00197C59"/>
    <w:rsid w:val="001A7F57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7E5"/>
    <w:rsid w:val="002348C3"/>
    <w:rsid w:val="00245863"/>
    <w:rsid w:val="00246E67"/>
    <w:rsid w:val="00251CCE"/>
    <w:rsid w:val="00254075"/>
    <w:rsid w:val="002607E0"/>
    <w:rsid w:val="00260B2B"/>
    <w:rsid w:val="002618B1"/>
    <w:rsid w:val="00265955"/>
    <w:rsid w:val="002660D8"/>
    <w:rsid w:val="0027565A"/>
    <w:rsid w:val="00276F74"/>
    <w:rsid w:val="00277C44"/>
    <w:rsid w:val="00280A42"/>
    <w:rsid w:val="00280E23"/>
    <w:rsid w:val="002869A7"/>
    <w:rsid w:val="002A24A3"/>
    <w:rsid w:val="002A3FB0"/>
    <w:rsid w:val="002A7EB8"/>
    <w:rsid w:val="002B0276"/>
    <w:rsid w:val="002B247C"/>
    <w:rsid w:val="002B5580"/>
    <w:rsid w:val="002C178F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F399B"/>
    <w:rsid w:val="002F4739"/>
    <w:rsid w:val="002F4F5D"/>
    <w:rsid w:val="00301E9D"/>
    <w:rsid w:val="00302434"/>
    <w:rsid w:val="00303897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2DD6"/>
    <w:rsid w:val="003535A6"/>
    <w:rsid w:val="00355DFB"/>
    <w:rsid w:val="003560A6"/>
    <w:rsid w:val="00356EE5"/>
    <w:rsid w:val="00360E8F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30D8B"/>
    <w:rsid w:val="00433633"/>
    <w:rsid w:val="00433A5C"/>
    <w:rsid w:val="00442CF6"/>
    <w:rsid w:val="00443168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A552A"/>
    <w:rsid w:val="004A6598"/>
    <w:rsid w:val="004B0661"/>
    <w:rsid w:val="004B1D8E"/>
    <w:rsid w:val="004B335F"/>
    <w:rsid w:val="004C22D3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2227E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35E"/>
    <w:rsid w:val="005516E5"/>
    <w:rsid w:val="00551D0B"/>
    <w:rsid w:val="00556B24"/>
    <w:rsid w:val="00557D5A"/>
    <w:rsid w:val="00565308"/>
    <w:rsid w:val="00575BEC"/>
    <w:rsid w:val="005818CA"/>
    <w:rsid w:val="00583B95"/>
    <w:rsid w:val="005850BC"/>
    <w:rsid w:val="00587286"/>
    <w:rsid w:val="00596EFC"/>
    <w:rsid w:val="005A1B38"/>
    <w:rsid w:val="005A4A95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D10"/>
    <w:rsid w:val="0061000B"/>
    <w:rsid w:val="00615A10"/>
    <w:rsid w:val="00620502"/>
    <w:rsid w:val="00622978"/>
    <w:rsid w:val="00622E90"/>
    <w:rsid w:val="0062577E"/>
    <w:rsid w:val="00626C5E"/>
    <w:rsid w:val="00634046"/>
    <w:rsid w:val="00641972"/>
    <w:rsid w:val="00650A6E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A0ACD"/>
    <w:rsid w:val="006A0BE3"/>
    <w:rsid w:val="006A175A"/>
    <w:rsid w:val="006A3121"/>
    <w:rsid w:val="006B7038"/>
    <w:rsid w:val="006B78F0"/>
    <w:rsid w:val="006B7DC6"/>
    <w:rsid w:val="006C151D"/>
    <w:rsid w:val="006C4826"/>
    <w:rsid w:val="006C68A4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881"/>
    <w:rsid w:val="00701EA2"/>
    <w:rsid w:val="007043D9"/>
    <w:rsid w:val="007049E7"/>
    <w:rsid w:val="0070511A"/>
    <w:rsid w:val="00707783"/>
    <w:rsid w:val="007103DA"/>
    <w:rsid w:val="00710916"/>
    <w:rsid w:val="00710D3F"/>
    <w:rsid w:val="0071481D"/>
    <w:rsid w:val="00714F5D"/>
    <w:rsid w:val="00717A78"/>
    <w:rsid w:val="00742EBA"/>
    <w:rsid w:val="0075379D"/>
    <w:rsid w:val="00755D3E"/>
    <w:rsid w:val="007647DE"/>
    <w:rsid w:val="00766D5F"/>
    <w:rsid w:val="00767766"/>
    <w:rsid w:val="00771E0D"/>
    <w:rsid w:val="007727BC"/>
    <w:rsid w:val="0077474C"/>
    <w:rsid w:val="00776490"/>
    <w:rsid w:val="00793CBE"/>
    <w:rsid w:val="0079404B"/>
    <w:rsid w:val="00796598"/>
    <w:rsid w:val="007A1C8E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95ECA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37E1"/>
    <w:rsid w:val="00931B6A"/>
    <w:rsid w:val="00934BAF"/>
    <w:rsid w:val="00934F85"/>
    <w:rsid w:val="009351B8"/>
    <w:rsid w:val="00937A7E"/>
    <w:rsid w:val="0094346C"/>
    <w:rsid w:val="0095029C"/>
    <w:rsid w:val="009531A0"/>
    <w:rsid w:val="0095513A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61AF"/>
    <w:rsid w:val="009A168C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6F8E"/>
    <w:rsid w:val="009E105E"/>
    <w:rsid w:val="009E3D37"/>
    <w:rsid w:val="009F0CDF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54450"/>
    <w:rsid w:val="00A574E7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E3FEE"/>
    <w:rsid w:val="00AF0B33"/>
    <w:rsid w:val="00AF1191"/>
    <w:rsid w:val="00AF3E1D"/>
    <w:rsid w:val="00AF4BA9"/>
    <w:rsid w:val="00AF4DDB"/>
    <w:rsid w:val="00B03FBC"/>
    <w:rsid w:val="00B04908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9777E"/>
    <w:rsid w:val="00CA34B2"/>
    <w:rsid w:val="00CA3615"/>
    <w:rsid w:val="00CA6F48"/>
    <w:rsid w:val="00CB5143"/>
    <w:rsid w:val="00CC0068"/>
    <w:rsid w:val="00CC7E18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5FAC"/>
    <w:rsid w:val="00CF69CE"/>
    <w:rsid w:val="00D16FA6"/>
    <w:rsid w:val="00D1732E"/>
    <w:rsid w:val="00D220B3"/>
    <w:rsid w:val="00D22DC1"/>
    <w:rsid w:val="00D2503B"/>
    <w:rsid w:val="00D27AFB"/>
    <w:rsid w:val="00D32BB4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894"/>
    <w:rsid w:val="00DB707E"/>
    <w:rsid w:val="00DC2AE5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7253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735"/>
    <w:rsid w:val="00EF7A7B"/>
    <w:rsid w:val="00F05689"/>
    <w:rsid w:val="00F20F9B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76C3E"/>
    <w:rsid w:val="00F81958"/>
    <w:rsid w:val="00F85FE9"/>
    <w:rsid w:val="00F87F7E"/>
    <w:rsid w:val="00FB2ED2"/>
    <w:rsid w:val="00FB5518"/>
    <w:rsid w:val="00FB5BDB"/>
    <w:rsid w:val="00FB5D34"/>
    <w:rsid w:val="00FC3EB6"/>
    <w:rsid w:val="00FD2BDE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BF4F9DD5FE45A8938E690A9C6259" ma:contentTypeVersion="19" ma:contentTypeDescription="Create a new document." ma:contentTypeScope="" ma:versionID="6642d661dd7f00acbb45cd10277a7f26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ed79879f8a51d0769263df2f14a54cb5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Props1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3DC891F-E360-4527-85D5-40F8B6BD46E0}"/>
</file>

<file path=customXml/itemProps3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3AFED3-7DC6-468D-8A4B-328553829DC6}">
  <ds:schemaRefs>
    <ds:schemaRef ds:uri="http://schemas.microsoft.com/office/2006/metadata/properties"/>
    <ds:schemaRef ds:uri="http://schemas.microsoft.com/office/infopath/2007/PartnerControls"/>
    <ds:schemaRef ds:uri="c46f7f67-d342-42ff-b0bd-04ed97791937"/>
    <ds:schemaRef ds:uri="507ea44e-3e6c-47d9-baac-633e46a307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3</Pages>
  <Words>397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54</cp:revision>
  <cp:lastPrinted>2024-04-12T14:58:00Z</cp:lastPrinted>
  <dcterms:created xsi:type="dcterms:W3CDTF">2024-10-08T11:19:00Z</dcterms:created>
  <dcterms:modified xsi:type="dcterms:W3CDTF">2026-02-05T15:56:00Z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