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2E2F10" w:rsidRPr="002A24A3" w14:paraId="2E26139B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FCA1C60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AF60EC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E2F10" w:rsidRPr="002A24A3" w14:paraId="22B2EEBA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5CADAEF" w14:textId="77777777" w:rsidR="002E2F10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23DAA16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4ABA47D0" w:rsidR="001212E5" w:rsidRPr="002E0254" w:rsidRDefault="006313B1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9F69BBA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0CFF28B4" w:rsidR="001212E5" w:rsidRPr="001212E5" w:rsidRDefault="001212E5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Kontrollkästchen1"/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2557BCDC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21E076AE" w:rsidR="001212E5" w:rsidRPr="002E0254" w:rsidRDefault="006313B1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ome e cognome: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351817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351817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516CD2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207BADF0" w:rsidR="002A24A3" w:rsidRDefault="00172F5B" w:rsidP="00C70C30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Competenza del partner capofila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il</w:t>
            </w:r>
            <w:r w:rsidR="008A60DC" w:rsidRP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partner capofila del progetto ha competenze rilevanti nella gestione di progetti di cooperazione</w:t>
            </w:r>
            <w:r w:rsid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e di descriverle brevemente.</w:t>
            </w:r>
          </w:p>
          <w:p w14:paraId="68065220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5897981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6072893" w14:textId="77777777" w:rsid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7CCE4D31" w:rsidR="00B0757B" w:rsidRDefault="008A60DC" w:rsidP="009000DB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Competenze digitali</w:t>
            </w:r>
            <w:r w:rsid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</w:t>
            </w:r>
            <w:r w:rsidR="0062297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il progetto </w:t>
            </w:r>
            <w:r w:rsidR="00566BA9" w:rsidRPr="00566BA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contribuisce positivamente all'aumento delle competenze digitali o alla diffusione di strumenti informatici o alla disponibilità di servizi digitali nelle aree rur</w:t>
            </w:r>
            <w:r w:rsidR="0030689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ali.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2C24E3D" w14:textId="77777777" w:rsidR="00306898" w:rsidRDefault="00306898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2096208" w14:textId="166AEA3A" w:rsidR="00306898" w:rsidRDefault="00306898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 w:rsidRPr="0030689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Partecipazione di centri di competenza scientifica, società di consulenza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251F6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Descrivete se il progetto prevede la partecipazione di società di consulenza e/o</w:t>
            </w:r>
            <w:r w:rsidR="0044109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istituti di ricerca, università e centri di competenza scientifica.</w:t>
            </w:r>
          </w:p>
          <w:p w14:paraId="58CF6A0D" w14:textId="77777777" w:rsidR="00306898" w:rsidRDefault="00306898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ABA9E8" w14:textId="77777777" w:rsidR="0044109F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D0E6892" w14:textId="141693FB" w:rsidR="0044109F" w:rsidRDefault="00366568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 w:rsidRPr="0036656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Approccio intersettoriale e di re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te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22507A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653E4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il progetto </w:t>
            </w:r>
            <w:r w:rsidR="00FD38A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contribuisce alla creazione di reti o alla cooper</w:t>
            </w:r>
            <w:r w:rsidR="0022507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azione con altri progetti e descriveteli brevemente.</w:t>
            </w:r>
          </w:p>
          <w:p w14:paraId="7FEBF982" w14:textId="77777777" w:rsidR="0044109F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4B23005" w14:textId="77777777" w:rsidR="0044109F" w:rsidRPr="002A24A3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351817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 Dolomiten</w:t>
            </w: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351817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degli obiettivi della SSL Eisacktaler Dolomiten a livello locale?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Contenuto innovativo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226BE6CA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A8816F4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351817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351817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2E2F10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Misure e costi del progetto :</w:t>
            </w:r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</w:p>
        </w:tc>
      </w:tr>
      <w:tr w:rsidR="00CC0068" w:rsidRPr="002A24A3" w14:paraId="6133484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2BFC6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4DDF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33482D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767E06D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5DE9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D9C624D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708C721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172C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E25135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3741E68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F4E21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lastRenderedPageBreak/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2E2F10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3685">
              <w:rPr>
                <w:rFonts w:ascii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</w:p>
        </w:tc>
      </w:tr>
    </w:tbl>
    <w:p w14:paraId="6DE8A6D5" w14:textId="77777777" w:rsidR="002A24A3" w:rsidRPr="002A24A3" w:rsidRDefault="002A24A3" w:rsidP="002A24A3">
      <w:pPr>
        <w:tabs>
          <w:tab w:val="left" w:pos="2835"/>
          <w:tab w:val="left" w:pos="6237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</w:p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EAB97" w14:textId="77777777" w:rsidR="00961F39" w:rsidRDefault="00961F39">
      <w:pPr>
        <w:spacing w:after="0"/>
      </w:pPr>
      <w:r>
        <w:separator/>
      </w:r>
    </w:p>
  </w:endnote>
  <w:endnote w:type="continuationSeparator" w:id="0">
    <w:p w14:paraId="655E6857" w14:textId="77777777" w:rsidR="00961F39" w:rsidRDefault="00961F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5E39683D" w:rsidR="00714F5D" w:rsidRPr="00714F5D" w:rsidRDefault="002E2F10" w:rsidP="00D55731">
    <w:pPr>
      <w:jc w:val="center"/>
    </w:pPr>
    <w:r>
      <w:rPr>
        <w:noProof/>
      </w:rPr>
      <w:pict w14:anchorId="0DF02DD1">
        <v:group id="Gruppieren 2" o:spid="_x0000_s1057" style="position:absolute;left:0;text-align:left;margin-left:299.75pt;margin-top:-4.5pt;width:201.6pt;height:58.4pt;z-index:251658243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">
            <v:imagedata r:id="rId1" o:title="ˮĸ"/>
          </v:shape>
          <v:shape id="Grafik 1209302928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51658239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251658240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ABA85" w14:textId="77777777" w:rsidR="00961F39" w:rsidRDefault="00961F39">
      <w:pPr>
        <w:spacing w:after="0"/>
      </w:pPr>
      <w:r>
        <w:separator/>
      </w:r>
    </w:p>
  </w:footnote>
  <w:footnote w:type="continuationSeparator" w:id="0">
    <w:p w14:paraId="5333D757" w14:textId="77777777" w:rsidR="00961F39" w:rsidRDefault="00961F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77777777" w:rsidR="00DB4894" w:rsidRPr="00424F1A" w:rsidRDefault="002E2F10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251658238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>Intervento SRG06 – LEADER – sottointervento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r w:rsidRPr="00B03A17">
      <w:rPr>
        <w:rFonts w:ascii="Calibri" w:hAnsi="Calibri" w:cs="Arial"/>
        <w:b/>
        <w:sz w:val="18"/>
        <w:szCs w:val="18"/>
        <w:lang w:val="it-IT"/>
      </w:rPr>
      <w:t>Eisacktaler Dolomiten</w:t>
    </w:r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1A9F5315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 xml:space="preserve"> SR</w:t>
    </w:r>
    <w:r w:rsidR="006313B1">
      <w:rPr>
        <w:rFonts w:ascii="Calibri" w:hAnsi="Calibri" w:cs="Arial"/>
        <w:b/>
        <w:sz w:val="26"/>
        <w:szCs w:val="26"/>
        <w:u w:val="single"/>
        <w:lang w:val="it-IT"/>
      </w:rPr>
      <w:t>G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>07</w:t>
    </w:r>
  </w:p>
  <w:p w14:paraId="3668442C" w14:textId="7A2BDBD4" w:rsidR="00D16FA6" w:rsidRPr="00DB4894" w:rsidRDefault="00DB4894" w:rsidP="00D55731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6313B1">
      <w:rPr>
        <w:rFonts w:ascii="Calibri" w:hAnsi="Calibri"/>
        <w:bCs/>
        <w:lang w:val="it-IT"/>
      </w:rPr>
      <w:t>15/09</w:t>
    </w:r>
    <w:r w:rsidR="007D39AB">
      <w:rPr>
        <w:rFonts w:ascii="Calibri" w:hAnsi="Calibri"/>
        <w:bCs/>
        <w:lang w:val="it-IT"/>
      </w:rPr>
      <w:t>/2025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6313B1">
      <w:rPr>
        <w:rFonts w:ascii="Calibri" w:hAnsi="Calibri"/>
        <w:bCs/>
        <w:lang w:val="it-IT"/>
      </w:rPr>
      <w:t>31/10</w:t>
    </w:r>
    <w:r w:rsidR="007D39AB">
      <w:rPr>
        <w:rFonts w:ascii="Calibri" w:hAnsi="Calibri"/>
        <w:bCs/>
        <w:lang w:val="it-IT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378EF"/>
    <w:rsid w:val="00040958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77EC0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0005E"/>
    <w:rsid w:val="00113DF5"/>
    <w:rsid w:val="001212E5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27C5"/>
    <w:rsid w:val="00172F5B"/>
    <w:rsid w:val="00185728"/>
    <w:rsid w:val="0018664F"/>
    <w:rsid w:val="00197C59"/>
    <w:rsid w:val="001A7F57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07A"/>
    <w:rsid w:val="002257E5"/>
    <w:rsid w:val="002348C3"/>
    <w:rsid w:val="00245863"/>
    <w:rsid w:val="00246E67"/>
    <w:rsid w:val="00251CCE"/>
    <w:rsid w:val="00251F6D"/>
    <w:rsid w:val="00254075"/>
    <w:rsid w:val="002607E0"/>
    <w:rsid w:val="00260B2B"/>
    <w:rsid w:val="002618B1"/>
    <w:rsid w:val="002660D8"/>
    <w:rsid w:val="00276F74"/>
    <w:rsid w:val="00277C44"/>
    <w:rsid w:val="00280A42"/>
    <w:rsid w:val="00280E23"/>
    <w:rsid w:val="002869A7"/>
    <w:rsid w:val="002A24A3"/>
    <w:rsid w:val="002A7EB8"/>
    <w:rsid w:val="002B0276"/>
    <w:rsid w:val="002B247C"/>
    <w:rsid w:val="002B5580"/>
    <w:rsid w:val="002C178F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E2F10"/>
    <w:rsid w:val="002F399B"/>
    <w:rsid w:val="002F4739"/>
    <w:rsid w:val="002F4F5D"/>
    <w:rsid w:val="00301E9D"/>
    <w:rsid w:val="00302434"/>
    <w:rsid w:val="00303897"/>
    <w:rsid w:val="00306898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1817"/>
    <w:rsid w:val="00352DD6"/>
    <w:rsid w:val="003535A6"/>
    <w:rsid w:val="00355DFB"/>
    <w:rsid w:val="003560A6"/>
    <w:rsid w:val="00356EE5"/>
    <w:rsid w:val="00360E8F"/>
    <w:rsid w:val="00366568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30D8B"/>
    <w:rsid w:val="00433633"/>
    <w:rsid w:val="00433A5C"/>
    <w:rsid w:val="0044109F"/>
    <w:rsid w:val="00442CF6"/>
    <w:rsid w:val="00443168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A552A"/>
    <w:rsid w:val="004A6598"/>
    <w:rsid w:val="004B0661"/>
    <w:rsid w:val="004B1D8E"/>
    <w:rsid w:val="004B335F"/>
    <w:rsid w:val="004C22D3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2227E"/>
    <w:rsid w:val="00524587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6E5"/>
    <w:rsid w:val="00551D0B"/>
    <w:rsid w:val="00556B24"/>
    <w:rsid w:val="00557D5A"/>
    <w:rsid w:val="00565308"/>
    <w:rsid w:val="00566BA9"/>
    <w:rsid w:val="00575BEC"/>
    <w:rsid w:val="005818CA"/>
    <w:rsid w:val="00583B95"/>
    <w:rsid w:val="005850BC"/>
    <w:rsid w:val="00587286"/>
    <w:rsid w:val="00596EFC"/>
    <w:rsid w:val="005A1B38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D10"/>
    <w:rsid w:val="0061000B"/>
    <w:rsid w:val="00615A10"/>
    <w:rsid w:val="00620502"/>
    <w:rsid w:val="00622978"/>
    <w:rsid w:val="00622E90"/>
    <w:rsid w:val="00626C5E"/>
    <w:rsid w:val="006313B1"/>
    <w:rsid w:val="00634046"/>
    <w:rsid w:val="00641972"/>
    <w:rsid w:val="00650A6E"/>
    <w:rsid w:val="00653E4C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A0ACD"/>
    <w:rsid w:val="006A0BE3"/>
    <w:rsid w:val="006A175A"/>
    <w:rsid w:val="006A3121"/>
    <w:rsid w:val="006B7038"/>
    <w:rsid w:val="006B78F0"/>
    <w:rsid w:val="006B7DC6"/>
    <w:rsid w:val="006C054A"/>
    <w:rsid w:val="006C151D"/>
    <w:rsid w:val="006C4826"/>
    <w:rsid w:val="006C68A4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EA2"/>
    <w:rsid w:val="007043D9"/>
    <w:rsid w:val="007049E7"/>
    <w:rsid w:val="0070511A"/>
    <w:rsid w:val="007103DA"/>
    <w:rsid w:val="00710916"/>
    <w:rsid w:val="00710D3F"/>
    <w:rsid w:val="0071481D"/>
    <w:rsid w:val="00714F5D"/>
    <w:rsid w:val="00717A78"/>
    <w:rsid w:val="00723732"/>
    <w:rsid w:val="00742EBA"/>
    <w:rsid w:val="0075379D"/>
    <w:rsid w:val="00755D3E"/>
    <w:rsid w:val="007647DE"/>
    <w:rsid w:val="00766D5F"/>
    <w:rsid w:val="00771E0D"/>
    <w:rsid w:val="007727BC"/>
    <w:rsid w:val="0077474C"/>
    <w:rsid w:val="00776490"/>
    <w:rsid w:val="00793CBE"/>
    <w:rsid w:val="0079404B"/>
    <w:rsid w:val="00796598"/>
    <w:rsid w:val="007A1C8E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95ECA"/>
    <w:rsid w:val="008A60DC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37E1"/>
    <w:rsid w:val="00931B6A"/>
    <w:rsid w:val="00934BAF"/>
    <w:rsid w:val="00934F85"/>
    <w:rsid w:val="00937A7E"/>
    <w:rsid w:val="0094346C"/>
    <w:rsid w:val="0095029C"/>
    <w:rsid w:val="009531A0"/>
    <w:rsid w:val="0095513A"/>
    <w:rsid w:val="00961F39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61AF"/>
    <w:rsid w:val="009A168C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6F8E"/>
    <w:rsid w:val="009E105E"/>
    <w:rsid w:val="009E3D37"/>
    <w:rsid w:val="009F0CDF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54450"/>
    <w:rsid w:val="00A574E7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F0B33"/>
    <w:rsid w:val="00AF1191"/>
    <w:rsid w:val="00AF4BA9"/>
    <w:rsid w:val="00AF4DDB"/>
    <w:rsid w:val="00B03FBC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59C7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4572C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A34B2"/>
    <w:rsid w:val="00CA3615"/>
    <w:rsid w:val="00CA6F48"/>
    <w:rsid w:val="00CB5143"/>
    <w:rsid w:val="00CC0068"/>
    <w:rsid w:val="00CC7E18"/>
    <w:rsid w:val="00CD2370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69CE"/>
    <w:rsid w:val="00D16FA6"/>
    <w:rsid w:val="00D1732E"/>
    <w:rsid w:val="00D220B3"/>
    <w:rsid w:val="00D22DC1"/>
    <w:rsid w:val="00D2503B"/>
    <w:rsid w:val="00D27AFB"/>
    <w:rsid w:val="00D32BB4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894"/>
    <w:rsid w:val="00DB707E"/>
    <w:rsid w:val="00DC2AE5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6EEB"/>
    <w:rsid w:val="00E27253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A7B"/>
    <w:rsid w:val="00F05689"/>
    <w:rsid w:val="00F20F9B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76C3E"/>
    <w:rsid w:val="00F81958"/>
    <w:rsid w:val="00F85FE9"/>
    <w:rsid w:val="00F87F7E"/>
    <w:rsid w:val="00FB2ED2"/>
    <w:rsid w:val="00FB5518"/>
    <w:rsid w:val="00FB5BDB"/>
    <w:rsid w:val="00FB5D34"/>
    <w:rsid w:val="00FC3EB6"/>
    <w:rsid w:val="00FD2BDE"/>
    <w:rsid w:val="00FD38AB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8BF4F9DD5FE45A8938E690A9C6259" ma:contentTypeVersion="19" ma:contentTypeDescription="Ein neues Dokument erstellen." ma:contentTypeScope="" ma:versionID="a3898808640202383bc93fe94527f9dd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3149fc1fd52f00116bf16228f24d1172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D0AC6E-03AE-4129-BCCB-E17447C4B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f7f67-d342-42ff-b0bd-04ed97791937"/>
    <ds:schemaRef ds:uri="507ea44e-3e6c-47d9-baac-633e46a30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43AFED3-7DC6-468D-8A4B-328553829DC6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c46f7f67-d342-42ff-b0bd-04ed97791937"/>
    <ds:schemaRef ds:uri="http://purl.org/dc/elements/1.1/"/>
    <ds:schemaRef ds:uri="http://www.w3.org/XML/1998/namespace"/>
    <ds:schemaRef ds:uri="http://schemas.openxmlformats.org/package/2006/metadata/core-properties"/>
    <ds:schemaRef ds:uri="507ea44e-3e6c-47d9-baac-633e46a3070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4</Pages>
  <Words>452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65</cp:revision>
  <cp:lastPrinted>2024-04-12T14:58:00Z</cp:lastPrinted>
  <dcterms:created xsi:type="dcterms:W3CDTF">2024-10-08T11:19:00Z</dcterms:created>
  <dcterms:modified xsi:type="dcterms:W3CDTF">2025-08-27T13:38:00Z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