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1B0B33" w:rsidRPr="002A24A3" w14:paraId="2F551396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96C4152" w14:textId="77777777" w:rsidR="001B0B33" w:rsidRPr="002A24A3" w:rsidRDefault="001B0B33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12BFCF" w14:textId="77777777" w:rsidR="001B0B33" w:rsidRPr="002A24A3" w:rsidRDefault="001B0B33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1B0B33" w:rsidRPr="002A24A3" w14:paraId="47DB1828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DDD1B7C" w14:textId="77777777" w:rsidR="001B0B33" w:rsidRDefault="001B0B33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745483" w14:textId="77777777" w:rsidR="001B0B33" w:rsidRPr="002A24A3" w:rsidRDefault="001B0B33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1AA5DC6D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9F69BBA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proofErr w:type="spellEnd"/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24CAAF62" w:rsidR="001212E5" w:rsidRPr="001212E5" w:rsidRDefault="00125D47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0" w:name="Kontrollkästchen1"/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6A982D39" w:rsidR="001212E5" w:rsidRPr="002E0254" w:rsidRDefault="00125D47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504852E1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  <w:proofErr w:type="spellEnd"/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</w:t>
            </w:r>
            <w:proofErr w:type="spellEnd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ome e </w:t>
                  </w:r>
                  <w:proofErr w:type="spellStart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cognome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1B0B33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1B0B33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516CD2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4D1C34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1538CBAE" w:rsidR="002A24A3" w:rsidRDefault="00E27D82" w:rsidP="00C70C30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</w:t>
            </w:r>
            <w:r w:rsidRPr="00E27D8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ncentivi per i giovani e le donne al fine di promuovere lo sviluppo imprenditoriale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Si prega di indicare se il richiedente è una donna o una persona di età inferiore ai 35 anni.</w:t>
            </w:r>
          </w:p>
          <w:p w14:paraId="5FD84B49" w14:textId="77777777" w:rsidR="00DB4135" w:rsidRDefault="00DB4135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AFF189F" w14:textId="77777777" w:rsidR="001B0B33" w:rsidRDefault="001B0B3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DE374AF" w14:textId="77777777" w:rsidR="001B0B33" w:rsidRDefault="001B0B3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02EFD1E" w14:textId="1F085881" w:rsidR="00DB4135" w:rsidRDefault="00C0310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  <w:r w:rsidRPr="004243F5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Scopo e tipologia dell'investimento</w:t>
            </w:r>
            <w:r w:rsidRPr="004243F5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Si prega di indicare se il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69408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progetto </w:t>
            </w:r>
            <w:r w:rsidRPr="00C03103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contribuisce alla diversificazione della produzione dell'azienda beneficiaria</w:t>
            </w:r>
            <w:r w:rsidR="000277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e di descrivere se il progetto prevede </w:t>
            </w:r>
            <w:r w:rsidR="00F21D8C" w:rsidRPr="00F21D8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un nuovo prodotto/offerta</w:t>
            </w:r>
            <w:r w:rsidR="00F21D8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995F8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oppure </w:t>
            </w:r>
            <w:r w:rsidR="00995F8D" w:rsidRPr="00995F8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apre una linea di business completamente nuova per l'azienda beneficiaria</w:t>
            </w:r>
            <w:r w:rsidR="00995F8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39376D25" w14:textId="77777777" w:rsidR="00827DF8" w:rsidRDefault="00827DF8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220FC6F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23E7301" w14:textId="77777777" w:rsidR="001B0B33" w:rsidRDefault="001B0B3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6FD7BB2" w14:textId="56180519" w:rsidR="00E13091" w:rsidRPr="004243F5" w:rsidRDefault="004243F5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 w:rsidRPr="004243F5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Aumento della redditività dell'azienda beneficiaria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69408A" w:rsidRPr="0069408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69408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in che modo</w:t>
            </w:r>
            <w:r w:rsidR="0069408A" w:rsidRPr="0069408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il progetto</w:t>
            </w:r>
            <w:r w:rsidR="002C20A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abbia </w:t>
            </w:r>
            <w:r w:rsidR="002C20AE" w:rsidRPr="002C20A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un effetto positivo in relazione alla redditività (relazione proventi/ oneri risp. ricavi/costi)</w:t>
            </w:r>
            <w:r w:rsidR="008F493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8F493D" w:rsidRPr="008F493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dell’impresa beneficiaria</w:t>
            </w:r>
            <w:r w:rsidR="008F493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indicando la </w:t>
            </w:r>
            <w:r w:rsidR="004C67E1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rispettiva </w:t>
            </w:r>
            <w:r w:rsidR="008F493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percentuale</w:t>
            </w:r>
            <w:r w:rsidR="004C67E1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di aumento della redditività.</w:t>
            </w:r>
          </w:p>
          <w:p w14:paraId="70F65A46" w14:textId="77777777" w:rsidR="004243F5" w:rsidRDefault="004243F5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3939435" w14:textId="77777777" w:rsidR="004243F5" w:rsidRDefault="004243F5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4C17351" w14:textId="77777777" w:rsidR="00200846" w:rsidRDefault="00200846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39A3557" w14:textId="6CAAA3A0" w:rsidR="00200846" w:rsidRDefault="00200846" w:rsidP="00E93685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Impatto sull’occupazione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DD1279" w:rsidRPr="00DD127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Si prega di indicare</w:t>
            </w:r>
            <w:r w:rsidR="00DD127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A6201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in che modo il progetto abbia un impatto </w:t>
            </w:r>
            <w:r w:rsidR="00A42E8D" w:rsidRPr="00A42E8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in termini di creazione o mantenimento di posti di lavoro</w:t>
            </w:r>
            <w:r w:rsidR="00A42E8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342F724B" w14:textId="77777777" w:rsidR="00200846" w:rsidRDefault="00200846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2D34F9E" w14:textId="77777777" w:rsidR="00200846" w:rsidRDefault="00200846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440BBE" w14:textId="77777777" w:rsidR="009D5CAF" w:rsidRDefault="009D5CA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6CC285" w14:textId="7CE8B2C6" w:rsidR="009D5CAF" w:rsidRPr="00042C6A" w:rsidRDefault="009F12AA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 xml:space="preserve">Approccio intersettoriale e </w:t>
            </w:r>
            <w:proofErr w:type="spellStart"/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intereconomico</w:t>
            </w:r>
            <w:proofErr w:type="spellEnd"/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042C6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Si prega di descrivere il contributo del progetto alla creazione di reti o alla cooperazione tra diversi settori sociali o rami dell'economia</w:t>
            </w:r>
          </w:p>
          <w:p w14:paraId="5215CDA0" w14:textId="77777777" w:rsidR="009D5CAF" w:rsidRDefault="009D5CA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3080433" w14:textId="77777777" w:rsidR="009D5CAF" w:rsidRDefault="009D5CA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A20302F" w14:textId="77777777" w:rsidR="00200846" w:rsidRDefault="00200846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61C182A8" w:rsidR="00B0757B" w:rsidRDefault="009000DB" w:rsidP="009000DB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Impatto del progetto attraverso lo sviluppo economico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e come il progetto </w:t>
            </w:r>
            <w:r w:rsidR="00CD490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ha un i</w:t>
            </w:r>
            <w:r w:rsidRP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mpatto sostenibile </w:t>
            </w:r>
            <w:r w:rsidR="009D5CAF" w:rsidRPr="009D5CA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su</w:t>
            </w:r>
            <w:r w:rsidR="009D5CA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l</w:t>
            </w:r>
            <w:r w:rsidR="009D5CAF" w:rsidRPr="009D5CA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lavoro dignitoso, alimentazione sana, questioni sociali e </w:t>
            </w:r>
            <w:r w:rsidRP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ambientali</w:t>
            </w:r>
            <w:r w:rsidR="00CD490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Pr="002A24A3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1B0B33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</w:t>
            </w:r>
            <w:proofErr w:type="spellEnd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Dolomiten</w:t>
            </w:r>
            <w:proofErr w:type="spellEnd"/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1B0B33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degli obiettivi della SSL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Eisacktaler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Dolomiten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a livello locale?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Contenuto innovativo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226BE6CA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A8816F4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1B0B33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1B0B33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58C63D1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1B0B33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 xml:space="preserve">Misure e costi del </w:t>
            </w:r>
            <w:proofErr w:type="gramStart"/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progetto :</w:t>
            </w:r>
            <w:proofErr w:type="gramEnd"/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  <w:proofErr w:type="spellEnd"/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  <w:proofErr w:type="spellEnd"/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</w:t>
            </w:r>
            <w:proofErr w:type="spellEnd"/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 xml:space="preserve">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</w:t>
            </w:r>
            <w:proofErr w:type="spellEnd"/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63505829" w14:textId="77777777" w:rsidTr="00E93685">
        <w:trPr>
          <w:trHeight w:val="275"/>
        </w:trPr>
        <w:tc>
          <w:tcPr>
            <w:tcW w:w="5240" w:type="dxa"/>
            <w:gridSpan w:val="2"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79F4C86" w14:textId="77777777" w:rsidR="002A24A3" w:rsidRPr="00154630" w:rsidRDefault="00154630" w:rsidP="005C1B02">
            <w:pPr>
              <w:spacing w:after="40"/>
              <w:jc w:val="right"/>
              <w:rPr>
                <w:rFonts w:ascii="Calibri" w:hAnsi="Calibri" w:cs="Calibri"/>
                <w:bCs/>
                <w:i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Cs/>
                <w:iCs/>
                <w:sz w:val="22"/>
                <w:szCs w:val="22"/>
                <w:lang w:val="it-IT"/>
              </w:rPr>
              <w:t>S</w:t>
            </w:r>
            <w:r w:rsidR="002A24A3" w:rsidRPr="00154630">
              <w:rPr>
                <w:rFonts w:ascii="Calibri" w:hAnsi="Calibri" w:cs="Calibri"/>
                <w:bCs/>
                <w:iCs/>
                <w:sz w:val="22"/>
                <w:szCs w:val="22"/>
                <w:lang w:val="it-IT"/>
              </w:rPr>
              <w:t>olo per azione LEADER SRE04:</w:t>
            </w: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5477EAD" w14:textId="77777777" w:rsidR="002A24A3" w:rsidRPr="002A24A3" w:rsidRDefault="002A24A3" w:rsidP="005C1B02">
            <w:pPr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somma</w:t>
            </w:r>
            <w:proofErr w:type="spellEnd"/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proofErr w:type="spellStart"/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forfettaria</w:t>
            </w:r>
            <w:proofErr w:type="spellEnd"/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auto"/>
            </w:tcBorders>
            <w:vAlign w:val="center"/>
          </w:tcPr>
          <w:p w14:paraId="52D3B66C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50.000,00 €</w:t>
            </w:r>
          </w:p>
        </w:tc>
        <w:tc>
          <w:tcPr>
            <w:tcW w:w="658" w:type="dxa"/>
            <w:tcBorders>
              <w:left w:val="single" w:sz="4" w:space="0" w:color="auto"/>
              <w:right w:val="single" w:sz="4" w:space="0" w:color="00000A"/>
            </w:tcBorders>
            <w:vAlign w:val="center"/>
          </w:tcPr>
          <w:p w14:paraId="1F0A2594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1B0B33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luogo</w:t>
            </w:r>
            <w:proofErr w:type="spellEnd"/>
            <w:r w:rsidRPr="00E93685">
              <w:rPr>
                <w:rFonts w:ascii="Calibri" w:hAnsi="Calibri" w:cs="Calibri"/>
                <w:sz w:val="22"/>
                <w:szCs w:val="22"/>
              </w:rPr>
              <w:t xml:space="preserve"> e data</w:t>
            </w:r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  <w:proofErr w:type="spellEnd"/>
          </w:p>
        </w:tc>
      </w:tr>
    </w:tbl>
    <w:p w14:paraId="6DE8A6D5" w14:textId="77777777" w:rsidR="002A24A3" w:rsidRPr="002A24A3" w:rsidRDefault="002A24A3" w:rsidP="002A24A3">
      <w:pPr>
        <w:tabs>
          <w:tab w:val="left" w:pos="2835"/>
          <w:tab w:val="left" w:pos="6237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</w:p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C3B41" w14:textId="77777777" w:rsidR="008751DF" w:rsidRDefault="008751DF">
      <w:pPr>
        <w:spacing w:after="0"/>
      </w:pPr>
      <w:r>
        <w:separator/>
      </w:r>
    </w:p>
  </w:endnote>
  <w:endnote w:type="continuationSeparator" w:id="0">
    <w:p w14:paraId="2C6143E3" w14:textId="77777777" w:rsidR="008751DF" w:rsidRDefault="008751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1666C29D" w:rsidR="00714F5D" w:rsidRPr="00714F5D" w:rsidRDefault="001B0B33" w:rsidP="00D55731">
    <w:pPr>
      <w:jc w:val="center"/>
    </w:pPr>
    <w:r>
      <w:rPr>
        <w:noProof/>
      </w:rPr>
      <w:pict w14:anchorId="027D6653">
        <v:group id="Gruppieren 2" o:spid="_x0000_s1057" style="position:absolute;left:0;text-align:left;margin-left:299.75pt;margin-top:-2.25pt;width:201.6pt;height:58.4pt;z-index:251658243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">
            <v:imagedata r:id="rId1" o:title="ˮĸ"/>
          </v:shape>
          <v:shape id="Grafik 841604870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51658239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251658240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24A90" w14:textId="77777777" w:rsidR="008751DF" w:rsidRDefault="008751DF">
      <w:pPr>
        <w:spacing w:after="0"/>
      </w:pPr>
      <w:r>
        <w:separator/>
      </w:r>
    </w:p>
  </w:footnote>
  <w:footnote w:type="continuationSeparator" w:id="0">
    <w:p w14:paraId="048496AB" w14:textId="77777777" w:rsidR="008751DF" w:rsidRDefault="008751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39C2FA3E" w:rsidR="00DB4894" w:rsidRPr="00424F1A" w:rsidRDefault="001B0B33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251658238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 xml:space="preserve">Intervento SRG06 – LEADER – </w:t>
    </w:r>
    <w:proofErr w:type="spellStart"/>
    <w:r w:rsidR="00DB4894">
      <w:rPr>
        <w:rFonts w:ascii="Calibri" w:hAnsi="Calibri" w:cs="Arial"/>
        <w:b/>
        <w:bCs/>
        <w:iCs/>
        <w:sz w:val="22"/>
        <w:szCs w:val="22"/>
        <w:lang w:val="it-IT"/>
      </w:rPr>
      <w:t>sottointervento</w:t>
    </w:r>
    <w:proofErr w:type="spellEnd"/>
    <w:r w:rsidR="00DB4894">
      <w:rPr>
        <w:rFonts w:ascii="Calibri" w:hAnsi="Calibri" w:cs="Arial"/>
        <w:b/>
        <w:bCs/>
        <w:iCs/>
        <w:sz w:val="22"/>
        <w:szCs w:val="22"/>
        <w:lang w:val="it-IT"/>
      </w:rPr>
      <w:t xml:space="preserve">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Eisacktaler</w:t>
    </w:r>
    <w:proofErr w:type="spellEnd"/>
    <w:r w:rsidRPr="00B03A17">
      <w:rPr>
        <w:rFonts w:ascii="Calibri" w:hAnsi="Calibri" w:cs="Arial"/>
        <w:b/>
        <w:sz w:val="18"/>
        <w:szCs w:val="18"/>
        <w:lang w:val="it-IT"/>
      </w:rPr>
      <w:t xml:space="preserve">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Dolomiten</w:t>
    </w:r>
    <w:proofErr w:type="spellEnd"/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3CFE69B2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EC6A3E">
      <w:rPr>
        <w:rFonts w:ascii="Calibri" w:hAnsi="Calibri" w:cs="Arial"/>
        <w:b/>
        <w:sz w:val="26"/>
        <w:szCs w:val="26"/>
        <w:u w:val="single"/>
        <w:lang w:val="it-IT"/>
      </w:rPr>
      <w:t xml:space="preserve"> SR</w:t>
    </w:r>
    <w:r w:rsidR="0078595F">
      <w:rPr>
        <w:rFonts w:ascii="Calibri" w:hAnsi="Calibri" w:cs="Arial"/>
        <w:b/>
        <w:sz w:val="26"/>
        <w:szCs w:val="26"/>
        <w:u w:val="single"/>
        <w:lang w:val="it-IT"/>
      </w:rPr>
      <w:t>D1</w:t>
    </w:r>
    <w:r w:rsidR="00EC6A3E">
      <w:rPr>
        <w:rFonts w:ascii="Calibri" w:hAnsi="Calibri" w:cs="Arial"/>
        <w:b/>
        <w:sz w:val="26"/>
        <w:szCs w:val="26"/>
        <w:u w:val="single"/>
        <w:lang w:val="it-IT"/>
      </w:rPr>
      <w:t>4</w:t>
    </w:r>
  </w:p>
  <w:p w14:paraId="3668442C" w14:textId="52B1F201" w:rsidR="00D16FA6" w:rsidRPr="00DB4894" w:rsidRDefault="00DB4894" w:rsidP="00D55731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185AD1">
      <w:rPr>
        <w:rFonts w:ascii="Calibri" w:hAnsi="Calibri"/>
        <w:bCs/>
        <w:lang w:val="it-IT"/>
      </w:rPr>
      <w:t>15/09</w:t>
    </w:r>
    <w:r w:rsidR="007D39AB">
      <w:rPr>
        <w:rFonts w:ascii="Calibri" w:hAnsi="Calibri"/>
        <w:bCs/>
        <w:lang w:val="it-IT"/>
      </w:rPr>
      <w:t>/2025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185AD1">
      <w:rPr>
        <w:rFonts w:ascii="Calibri" w:hAnsi="Calibri"/>
        <w:bCs/>
        <w:lang w:val="it-IT"/>
      </w:rPr>
      <w:t>31/10</w:t>
    </w:r>
    <w:r w:rsidR="007D39AB">
      <w:rPr>
        <w:rFonts w:ascii="Calibri" w:hAnsi="Calibri"/>
        <w:bCs/>
        <w:lang w:val="it-IT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277DB"/>
    <w:rsid w:val="000378EF"/>
    <w:rsid w:val="00040958"/>
    <w:rsid w:val="00042C6A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13DF5"/>
    <w:rsid w:val="001212E5"/>
    <w:rsid w:val="00125D47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1527"/>
    <w:rsid w:val="001727C5"/>
    <w:rsid w:val="00185728"/>
    <w:rsid w:val="00185AD1"/>
    <w:rsid w:val="0018664F"/>
    <w:rsid w:val="00197C59"/>
    <w:rsid w:val="001A7F57"/>
    <w:rsid w:val="001B0B33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7E5"/>
    <w:rsid w:val="002348C3"/>
    <w:rsid w:val="00245863"/>
    <w:rsid w:val="00246E67"/>
    <w:rsid w:val="00251CCE"/>
    <w:rsid w:val="00254075"/>
    <w:rsid w:val="002607E0"/>
    <w:rsid w:val="00260B2B"/>
    <w:rsid w:val="002618B1"/>
    <w:rsid w:val="002660D8"/>
    <w:rsid w:val="00276F74"/>
    <w:rsid w:val="00277C44"/>
    <w:rsid w:val="00280A42"/>
    <w:rsid w:val="00280E23"/>
    <w:rsid w:val="002869A7"/>
    <w:rsid w:val="002A24A3"/>
    <w:rsid w:val="002A3FB0"/>
    <w:rsid w:val="002A7EB8"/>
    <w:rsid w:val="002B0276"/>
    <w:rsid w:val="002B247C"/>
    <w:rsid w:val="002B5580"/>
    <w:rsid w:val="002C178F"/>
    <w:rsid w:val="002C20AE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F399B"/>
    <w:rsid w:val="002F4739"/>
    <w:rsid w:val="002F4F5D"/>
    <w:rsid w:val="00301E9D"/>
    <w:rsid w:val="00302434"/>
    <w:rsid w:val="00303897"/>
    <w:rsid w:val="0030435A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2DD6"/>
    <w:rsid w:val="003535A6"/>
    <w:rsid w:val="00355DFB"/>
    <w:rsid w:val="003560A6"/>
    <w:rsid w:val="00356EE5"/>
    <w:rsid w:val="00360E8F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243F5"/>
    <w:rsid w:val="00430D8B"/>
    <w:rsid w:val="00433633"/>
    <w:rsid w:val="00433A5C"/>
    <w:rsid w:val="00442CF6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9384D"/>
    <w:rsid w:val="004A552A"/>
    <w:rsid w:val="004A6598"/>
    <w:rsid w:val="004B0661"/>
    <w:rsid w:val="004B1D8E"/>
    <w:rsid w:val="004B2216"/>
    <w:rsid w:val="004B335F"/>
    <w:rsid w:val="004C22D3"/>
    <w:rsid w:val="004C67E1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2227E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6E5"/>
    <w:rsid w:val="00551D0B"/>
    <w:rsid w:val="00556B24"/>
    <w:rsid w:val="00557D5A"/>
    <w:rsid w:val="00565308"/>
    <w:rsid w:val="00575BEC"/>
    <w:rsid w:val="005818CA"/>
    <w:rsid w:val="00583B95"/>
    <w:rsid w:val="005850BC"/>
    <w:rsid w:val="00587286"/>
    <w:rsid w:val="00596EFC"/>
    <w:rsid w:val="005A1B38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D10"/>
    <w:rsid w:val="0061000B"/>
    <w:rsid w:val="00615A10"/>
    <w:rsid w:val="00620502"/>
    <w:rsid w:val="00622E90"/>
    <w:rsid w:val="00634046"/>
    <w:rsid w:val="00641972"/>
    <w:rsid w:val="00650A6E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9408A"/>
    <w:rsid w:val="006A0ACD"/>
    <w:rsid w:val="006A0BE3"/>
    <w:rsid w:val="006A175A"/>
    <w:rsid w:val="006A3121"/>
    <w:rsid w:val="006B7038"/>
    <w:rsid w:val="006B78F0"/>
    <w:rsid w:val="006B7DC6"/>
    <w:rsid w:val="006C151D"/>
    <w:rsid w:val="006C4826"/>
    <w:rsid w:val="006C68A4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EA2"/>
    <w:rsid w:val="007043D9"/>
    <w:rsid w:val="007049E7"/>
    <w:rsid w:val="0070511A"/>
    <w:rsid w:val="007103DA"/>
    <w:rsid w:val="00710916"/>
    <w:rsid w:val="00710D3F"/>
    <w:rsid w:val="0071481D"/>
    <w:rsid w:val="00714F5D"/>
    <w:rsid w:val="00717A78"/>
    <w:rsid w:val="00742EBA"/>
    <w:rsid w:val="0075379D"/>
    <w:rsid w:val="00755D3E"/>
    <w:rsid w:val="007647DE"/>
    <w:rsid w:val="00766D5F"/>
    <w:rsid w:val="00771E0D"/>
    <w:rsid w:val="007727BC"/>
    <w:rsid w:val="0077474C"/>
    <w:rsid w:val="00776490"/>
    <w:rsid w:val="0078595F"/>
    <w:rsid w:val="00793CBE"/>
    <w:rsid w:val="0079404B"/>
    <w:rsid w:val="00796598"/>
    <w:rsid w:val="007A1C8E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751DF"/>
    <w:rsid w:val="00894BD8"/>
    <w:rsid w:val="00895ECA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93D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2817"/>
    <w:rsid w:val="009237E1"/>
    <w:rsid w:val="00931B6A"/>
    <w:rsid w:val="00934BAF"/>
    <w:rsid w:val="00934F85"/>
    <w:rsid w:val="00937A7E"/>
    <w:rsid w:val="0094346C"/>
    <w:rsid w:val="0095029C"/>
    <w:rsid w:val="009531A0"/>
    <w:rsid w:val="0095513A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5F8D"/>
    <w:rsid w:val="009961AF"/>
    <w:rsid w:val="009A168C"/>
    <w:rsid w:val="009B0FD0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5CAF"/>
    <w:rsid w:val="009D6F8E"/>
    <w:rsid w:val="009E105E"/>
    <w:rsid w:val="009E3D37"/>
    <w:rsid w:val="009F0CDF"/>
    <w:rsid w:val="009F12AA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42E8D"/>
    <w:rsid w:val="00A54450"/>
    <w:rsid w:val="00A62018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F0B33"/>
    <w:rsid w:val="00AF1191"/>
    <w:rsid w:val="00AF4BA9"/>
    <w:rsid w:val="00AF4DDB"/>
    <w:rsid w:val="00B03FBC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103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A34B2"/>
    <w:rsid w:val="00CA3615"/>
    <w:rsid w:val="00CA6F48"/>
    <w:rsid w:val="00CB5143"/>
    <w:rsid w:val="00CC0068"/>
    <w:rsid w:val="00CC7E18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69CE"/>
    <w:rsid w:val="00D16FA6"/>
    <w:rsid w:val="00D1732E"/>
    <w:rsid w:val="00D220B3"/>
    <w:rsid w:val="00D22DC1"/>
    <w:rsid w:val="00D2503B"/>
    <w:rsid w:val="00D27AFB"/>
    <w:rsid w:val="00D32BB4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135"/>
    <w:rsid w:val="00DB4894"/>
    <w:rsid w:val="00DB707E"/>
    <w:rsid w:val="00DC2AE5"/>
    <w:rsid w:val="00DD1279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7253"/>
    <w:rsid w:val="00E27D82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6A3E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A7B"/>
    <w:rsid w:val="00F05689"/>
    <w:rsid w:val="00F20F9B"/>
    <w:rsid w:val="00F21D8C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81958"/>
    <w:rsid w:val="00F85FE9"/>
    <w:rsid w:val="00F87F7E"/>
    <w:rsid w:val="00FB2ED2"/>
    <w:rsid w:val="00FB5BDB"/>
    <w:rsid w:val="00FB5D34"/>
    <w:rsid w:val="00FC3EB6"/>
    <w:rsid w:val="00FD2BDE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8BF4F9DD5FE45A8938E690A9C6259" ma:contentTypeVersion="19" ma:contentTypeDescription="Ein neues Dokument erstellen." ma:contentTypeScope="" ma:versionID="a3898808640202383bc93fe94527f9dd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3149fc1fd52f00116bf16228f24d1172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43AFED3-7DC6-468D-8A4B-328553829DC6}">
  <ds:schemaRefs>
    <ds:schemaRef ds:uri="c46f7f67-d342-42ff-b0bd-04ed97791937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07ea44e-3e6c-47d9-baac-633e46a3070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D2EA5-1F26-466E-8231-D3D7E08B2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f7f67-d342-42ff-b0bd-04ed97791937"/>
    <ds:schemaRef ds:uri="507ea44e-3e6c-47d9-baac-633e46a30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4</Pages>
  <Words>528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67</cp:revision>
  <cp:lastPrinted>2024-04-12T14:58:00Z</cp:lastPrinted>
  <dcterms:created xsi:type="dcterms:W3CDTF">2024-10-08T11:19:00Z</dcterms:created>
  <dcterms:modified xsi:type="dcterms:W3CDTF">2025-08-27T13:36:00Z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