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6" w:type="dxa"/>
          <w:right w:w="71" w:type="dxa"/>
        </w:tblCellMar>
        <w:tblLook w:val="04A0" w:firstRow="1" w:lastRow="0" w:firstColumn="1" w:lastColumn="0" w:noHBand="0" w:noVBand="1"/>
      </w:tblPr>
      <w:tblGrid>
        <w:gridCol w:w="2334"/>
        <w:gridCol w:w="2906"/>
        <w:gridCol w:w="1985"/>
        <w:gridCol w:w="1746"/>
        <w:gridCol w:w="658"/>
      </w:tblGrid>
      <w:tr w:rsidR="00CC0068" w:rsidRPr="002A24A3" w14:paraId="76F7B12F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09936789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itolo del progetto:</w:t>
            </w:r>
          </w:p>
        </w:tc>
      </w:tr>
      <w:tr w:rsidR="00767766" w:rsidRPr="002A24A3" w14:paraId="3C2BFB60" w14:textId="77777777" w:rsidTr="00767766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B934FF6" w14:textId="004F006E" w:rsidR="00767766" w:rsidRPr="002A24A3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italiano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7553DAE" w14:textId="77777777" w:rsidR="00767766" w:rsidRPr="002A24A3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767766" w:rsidRPr="002A24A3" w14:paraId="1EF651FF" w14:textId="77777777" w:rsidTr="00767766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141BC60C" w14:textId="49D96DF9" w:rsidR="00767766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tedesco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  <w:r w:rsidRPr="00767766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(compilazione obbligatoria)</w:t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889866A" w14:textId="77777777" w:rsidR="00767766" w:rsidRPr="002A24A3" w:rsidRDefault="00767766" w:rsidP="002A24A3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A24A3" w14:paraId="7B813500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7E57706E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A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zione</w:t>
            </w:r>
            <w:r w:rsidR="0086735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 xml:space="preserve"> 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LEADER:</w:t>
            </w:r>
          </w:p>
        </w:tc>
      </w:tr>
      <w:tr w:rsidR="00867353" w:rsidRPr="002E0254" w14:paraId="4E296A6A" w14:textId="77777777" w:rsidTr="0090182E">
        <w:trPr>
          <w:trHeight w:val="634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768"/>
              <w:gridCol w:w="363"/>
              <w:gridCol w:w="366"/>
              <w:gridCol w:w="416"/>
              <w:gridCol w:w="381"/>
              <w:gridCol w:w="130"/>
              <w:gridCol w:w="315"/>
              <w:gridCol w:w="141"/>
              <w:gridCol w:w="154"/>
              <w:gridCol w:w="425"/>
              <w:gridCol w:w="366"/>
              <w:gridCol w:w="509"/>
              <w:gridCol w:w="416"/>
              <w:gridCol w:w="424"/>
              <w:gridCol w:w="101"/>
              <w:gridCol w:w="456"/>
              <w:gridCol w:w="2185"/>
              <w:gridCol w:w="967"/>
              <w:gridCol w:w="153"/>
            </w:tblGrid>
            <w:tr w:rsidR="001212E5" w:rsidRPr="002E0254" w14:paraId="7227C499" w14:textId="77777777" w:rsidTr="001212E5">
              <w:tc>
                <w:tcPr>
                  <w:tcW w:w="456" w:type="dxa"/>
                  <w:vAlign w:val="center"/>
                </w:tcPr>
                <w:p w14:paraId="26DB49BF" w14:textId="70DAD9CC" w:rsidR="001212E5" w:rsidRPr="002E0254" w:rsidRDefault="00F76C3E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424" w:type="dxa"/>
                  <w:gridSpan w:val="6"/>
                </w:tcPr>
                <w:p w14:paraId="45A8EAE5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E0254">
                    <w:rPr>
                      <w:rFonts w:ascii="Calibri" w:hAnsi="Calibri" w:cs="Calibri"/>
                      <w:sz w:val="22"/>
                      <w:szCs w:val="22"/>
                    </w:rPr>
                    <w:t>SRD07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C482A1B" w14:textId="69F69BBA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7784429E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SRD09</w:t>
                  </w:r>
                </w:p>
              </w:tc>
              <w:tc>
                <w:tcPr>
                  <w:tcW w:w="456" w:type="dxa"/>
                  <w:vAlign w:val="center"/>
                </w:tcPr>
                <w:p w14:paraId="27FCAE7F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305" w:type="dxa"/>
                  <w:gridSpan w:val="3"/>
                </w:tcPr>
                <w:p w14:paraId="23BF04CC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E5" w:rsidRPr="002E0254" w14:paraId="4BFDE1ED" w14:textId="77777777" w:rsidTr="001212E5">
              <w:trPr>
                <w:gridAfter w:val="1"/>
                <w:wAfter w:w="153" w:type="dxa"/>
              </w:trPr>
              <w:tc>
                <w:tcPr>
                  <w:tcW w:w="1224" w:type="dxa"/>
                  <w:gridSpan w:val="2"/>
                </w:tcPr>
                <w:p w14:paraId="7AAE0E26" w14:textId="77777777" w:rsidR="001212E5" w:rsidRPr="002E0254" w:rsidRDefault="001212E5" w:rsidP="001212E5">
                  <w:pPr>
                    <w:spacing w:before="6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sottoazione</w:t>
                  </w:r>
                  <w:r w:rsidRPr="002E0254">
                    <w:rPr>
                      <w:rFonts w:ascii="Calibri" w:eastAsia="MS Gothic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63" w:type="dxa"/>
                  <w:vAlign w:val="center"/>
                </w:tcPr>
                <w:p w14:paraId="0261CFA7" w14:textId="65C0BD4A" w:rsidR="001212E5" w:rsidRPr="001212E5" w:rsidRDefault="001212E5" w:rsidP="001212E5">
                  <w:pPr>
                    <w:spacing w:before="60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7D67F947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a)</w:t>
                  </w:r>
                </w:p>
              </w:tc>
              <w:tc>
                <w:tcPr>
                  <w:tcW w:w="416" w:type="dxa"/>
                  <w:vAlign w:val="center"/>
                </w:tcPr>
                <w:p w14:paraId="18D3212B" w14:textId="0527F3B8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81" w:type="dxa"/>
                </w:tcPr>
                <w:p w14:paraId="76AC2949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b)</w:t>
                  </w:r>
                </w:p>
              </w:tc>
              <w:tc>
                <w:tcPr>
                  <w:tcW w:w="445" w:type="dxa"/>
                  <w:gridSpan w:val="2"/>
                  <w:vAlign w:val="center"/>
                </w:tcPr>
                <w:p w14:paraId="45B8DE57" w14:textId="576C2AFE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95" w:type="dxa"/>
                  <w:gridSpan w:val="2"/>
                  <w:vAlign w:val="center"/>
                </w:tcPr>
                <w:p w14:paraId="60367D28" w14:textId="77777777" w:rsidR="001212E5" w:rsidRPr="002E0254" w:rsidRDefault="001212E5" w:rsidP="001212E5">
                  <w:pPr>
                    <w:spacing w:before="60"/>
                    <w:ind w:left="-10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425" w:type="dxa"/>
                  <w:vAlign w:val="center"/>
                </w:tcPr>
                <w:p w14:paraId="256C414C" w14:textId="4B69FF24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4511CB50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d)</w:t>
                  </w:r>
                </w:p>
              </w:tc>
              <w:tc>
                <w:tcPr>
                  <w:tcW w:w="509" w:type="dxa"/>
                  <w:vAlign w:val="center"/>
                </w:tcPr>
                <w:p w14:paraId="56B19992" w14:textId="308E3D60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416" w:type="dxa"/>
                  <w:vAlign w:val="center"/>
                </w:tcPr>
                <w:p w14:paraId="765D6A40" w14:textId="4BC0D591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cs="Arial"/>
                    </w:rPr>
                    <w:t>e)</w:t>
                  </w:r>
                </w:p>
              </w:tc>
              <w:tc>
                <w:tcPr>
                  <w:tcW w:w="424" w:type="dxa"/>
                  <w:vAlign w:val="center"/>
                </w:tcPr>
                <w:p w14:paraId="78C20EE2" w14:textId="724052B2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742" w:type="dxa"/>
                  <w:gridSpan w:val="3"/>
                </w:tcPr>
                <w:p w14:paraId="47C1FB32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sz w:val="18"/>
                      <w:szCs w:val="18"/>
                    </w:rPr>
                    <w:t>f)</w:t>
                  </w:r>
                </w:p>
              </w:tc>
              <w:tc>
                <w:tcPr>
                  <w:tcW w:w="967" w:type="dxa"/>
                </w:tcPr>
                <w:p w14:paraId="77CE9A2F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</w:p>
              </w:tc>
            </w:tr>
            <w:tr w:rsidR="001212E5" w:rsidRPr="002E0254" w14:paraId="6A3ED09B" w14:textId="77777777" w:rsidTr="001212E5">
              <w:tc>
                <w:tcPr>
                  <w:tcW w:w="456" w:type="dxa"/>
                  <w:vAlign w:val="center"/>
                </w:tcPr>
                <w:p w14:paraId="65D12DD1" w14:textId="0CFF28B4" w:rsidR="001212E5" w:rsidRPr="001212E5" w:rsidRDefault="001212E5" w:rsidP="001212E5">
                  <w:pP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Kontrollkästchen1"/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  <w:bookmarkEnd w:id="0"/>
                </w:p>
              </w:tc>
              <w:tc>
                <w:tcPr>
                  <w:tcW w:w="2424" w:type="dxa"/>
                  <w:gridSpan w:val="6"/>
                </w:tcPr>
                <w:p w14:paraId="24D79A45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SRD14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E461FC1" w14:textId="2557BCDC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633D3562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SRE04</w:t>
                  </w:r>
                </w:p>
              </w:tc>
              <w:tc>
                <w:tcPr>
                  <w:tcW w:w="456" w:type="dxa"/>
                  <w:vAlign w:val="center"/>
                </w:tcPr>
                <w:p w14:paraId="3E35DD9F" w14:textId="504852E1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305" w:type="dxa"/>
                  <w:gridSpan w:val="3"/>
                </w:tcPr>
                <w:p w14:paraId="3384019E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SRG07</w:t>
                  </w:r>
                </w:p>
              </w:tc>
            </w:tr>
          </w:tbl>
          <w:p w14:paraId="06D5ABB8" w14:textId="77777777" w:rsidR="00867353" w:rsidRPr="002E0254" w:rsidRDefault="00867353" w:rsidP="0090182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0068" w:rsidRPr="002A24A3" w14:paraId="4104C4D2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25E443AB" w14:textId="77777777" w:rsidR="002A24A3" w:rsidRPr="002A24A3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Titolare del progetto:</w:t>
            </w:r>
          </w:p>
        </w:tc>
      </w:tr>
      <w:tr w:rsidR="002A24A3" w:rsidRPr="002A24A3" w14:paraId="0A99EDC4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EFF93F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10"/>
                <w:szCs w:val="10"/>
                <w:lang w:val="it-I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11"/>
              <w:gridCol w:w="5871"/>
            </w:tblGrid>
            <w:tr w:rsidR="002A24A3" w:rsidRPr="00E93685" w14:paraId="1D5077A1" w14:textId="77777777" w:rsidTr="00E93685">
              <w:tc>
                <w:tcPr>
                  <w:tcW w:w="3611" w:type="dxa"/>
                </w:tcPr>
                <w:p w14:paraId="5DDD39BC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D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enominazione:</w:t>
                  </w:r>
                </w:p>
              </w:tc>
              <w:tc>
                <w:tcPr>
                  <w:tcW w:w="5871" w:type="dxa"/>
                </w:tcPr>
                <w:p w14:paraId="0AFCBFA3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386A56A" w14:textId="77777777" w:rsidTr="00E93685">
              <w:trPr>
                <w:trHeight w:val="80"/>
              </w:trPr>
              <w:tc>
                <w:tcPr>
                  <w:tcW w:w="3611" w:type="dxa"/>
                </w:tcPr>
                <w:p w14:paraId="330A23CC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871" w:type="dxa"/>
                </w:tcPr>
                <w:p w14:paraId="270C077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0297DBAB" w14:textId="77777777" w:rsidTr="00E93685">
              <w:tc>
                <w:tcPr>
                  <w:tcW w:w="3611" w:type="dxa"/>
                </w:tcPr>
                <w:p w14:paraId="2F8496CB" w14:textId="77777777" w:rsidR="002A24A3" w:rsidRPr="00E93685" w:rsidRDefault="002A24A3" w:rsidP="00E9368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Contatti</w:t>
                  </w:r>
                </w:p>
              </w:tc>
              <w:tc>
                <w:tcPr>
                  <w:tcW w:w="5871" w:type="dxa"/>
                </w:tcPr>
                <w:p w14:paraId="0C99C7EF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5BF3891" w14:textId="77777777" w:rsidTr="00E93685">
              <w:tc>
                <w:tcPr>
                  <w:tcW w:w="3611" w:type="dxa"/>
                </w:tcPr>
                <w:p w14:paraId="16D2D94F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elefono:</w:t>
                  </w:r>
                </w:p>
              </w:tc>
              <w:tc>
                <w:tcPr>
                  <w:tcW w:w="5871" w:type="dxa"/>
                </w:tcPr>
                <w:p w14:paraId="31E7694B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CF9DE81" w14:textId="77777777" w:rsidTr="00E93685">
              <w:tc>
                <w:tcPr>
                  <w:tcW w:w="3611" w:type="dxa"/>
                </w:tcPr>
                <w:p w14:paraId="63E9CFBE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871" w:type="dxa"/>
                </w:tcPr>
                <w:p w14:paraId="1BD3874A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  <w:tr w:rsidR="002A24A3" w:rsidRPr="00E93685" w14:paraId="52F07F22" w14:textId="77777777" w:rsidTr="00E93685">
              <w:tc>
                <w:tcPr>
                  <w:tcW w:w="3611" w:type="dxa"/>
                </w:tcPr>
                <w:p w14:paraId="38D9AC5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  <w:tc>
                <w:tcPr>
                  <w:tcW w:w="5871" w:type="dxa"/>
                </w:tcPr>
                <w:p w14:paraId="11B474C6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F4A25D2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CC0068" w14:paraId="02BE7A93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4E433113" w14:textId="77777777" w:rsidR="002A24A3" w:rsidRPr="00CC0068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>Responsabile progetto:</w:t>
            </w:r>
          </w:p>
        </w:tc>
      </w:tr>
      <w:tr w:rsidR="002A24A3" w:rsidRPr="002A24A3" w14:paraId="373E1FAA" w14:textId="77777777" w:rsidTr="00E93685">
        <w:trPr>
          <w:trHeight w:val="116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071169E" w14:textId="77777777" w:rsidR="002A24A3" w:rsidRPr="002A24A3" w:rsidRDefault="002A24A3" w:rsidP="00E93685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10"/>
                <w:szCs w:val="1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78"/>
              <w:gridCol w:w="5304"/>
            </w:tblGrid>
            <w:tr w:rsidR="002A24A3" w:rsidRPr="00E93685" w14:paraId="641876CD" w14:textId="77777777" w:rsidTr="00E93685">
              <w:tc>
                <w:tcPr>
                  <w:tcW w:w="4178" w:type="dxa"/>
                </w:tcPr>
                <w:p w14:paraId="6D7D949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N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ome e cognome:</w:t>
                  </w:r>
                </w:p>
              </w:tc>
              <w:tc>
                <w:tcPr>
                  <w:tcW w:w="5304" w:type="dxa"/>
                </w:tcPr>
                <w:p w14:paraId="05BAA35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83D94FC" w14:textId="77777777" w:rsidTr="00E93685">
              <w:tc>
                <w:tcPr>
                  <w:tcW w:w="4178" w:type="dxa"/>
                </w:tcPr>
                <w:p w14:paraId="1992738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elefono:</w:t>
                  </w:r>
                </w:p>
              </w:tc>
              <w:tc>
                <w:tcPr>
                  <w:tcW w:w="5304" w:type="dxa"/>
                </w:tcPr>
                <w:p w14:paraId="2267192D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3F5EC0B" w14:textId="77777777" w:rsidTr="00E93685">
              <w:tc>
                <w:tcPr>
                  <w:tcW w:w="4178" w:type="dxa"/>
                </w:tcPr>
                <w:p w14:paraId="1D8965E2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304" w:type="dxa"/>
                </w:tcPr>
                <w:p w14:paraId="3B165CE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C6D46B3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767766" w14:paraId="3DB5A8CE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6551801E" w14:textId="77777777" w:rsidR="002A24A3" w:rsidRPr="002A24A3" w:rsidRDefault="002A24A3" w:rsidP="00154630">
            <w:pPr>
              <w:spacing w:before="60" w:after="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Situazione iniziale e descrizione del progetto:</w:t>
            </w:r>
          </w:p>
          <w:p w14:paraId="02ACE40E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(si prega inoltre di rispondere in modo esplicito ai criteri di selezione generali e specifici relativi all'azione LEADER)</w:t>
            </w:r>
          </w:p>
        </w:tc>
      </w:tr>
      <w:tr w:rsidR="002A24A3" w:rsidRPr="00767766" w14:paraId="5ADC8FA2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7D19B7C2" w14:textId="2E87CCB6" w:rsidR="002A24A3" w:rsidRDefault="003E2AEE" w:rsidP="00E93685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 w:rsidRPr="003E2AE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Situazione generale e descrizione del progetto</w:t>
            </w:r>
          </w:p>
          <w:p w14:paraId="5EAB84E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6C99B07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4D1C34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C3FEDBA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8FD5B5" w14:textId="3CB93C32" w:rsidR="002A24A3" w:rsidRDefault="0010005E" w:rsidP="00C70C30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 w:rsidRPr="0010005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Impatto sociale e inclusivo del progetto</w:t>
            </w:r>
            <w:r w:rsidR="00C70C30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27DF8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e come il progetto abbia </w:t>
            </w:r>
            <w:r w:rsidR="0044316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un impatto sostenibile </w:t>
            </w:r>
            <w:r w:rsidR="00A574E7" w:rsidRP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sulle relazioni sociali e comunitarie, o </w:t>
            </w:r>
            <w:r w:rsidR="0044316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ha un </w:t>
            </w:r>
            <w:r w:rsidR="00A574E7" w:rsidRP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focus su giovani, famiglie, donne, anziani o persone con bisogni speciali</w:t>
            </w:r>
            <w:r w:rsidR="00FB551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68065220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5897981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6072893" w14:textId="77777777" w:rsid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04A1C3" w14:textId="1D6B18A8" w:rsidR="00B0757B" w:rsidRDefault="00622978" w:rsidP="009000DB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Grado di partecipazione dei cittadini</w:t>
            </w:r>
            <w:r w:rsidR="009000DB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Descrivete se </w:t>
            </w:r>
            <w: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il progetto prevede un c</w:t>
            </w:r>
            <w:r w:rsidRPr="0062297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oinvolgimento della comunità locale nella pianificazione e nell'attuazione del progetto</w:t>
            </w:r>
            <w:r w:rsidR="00626C5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.</w:t>
            </w:r>
          </w:p>
          <w:p w14:paraId="12629832" w14:textId="77777777" w:rsidR="007E0767" w:rsidRDefault="007E0767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3A2157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D3E06D4" w14:textId="77777777" w:rsidR="00B0757B" w:rsidRPr="002A24A3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BF1EB4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767766" w14:paraId="19858F2D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5A7F2F90" w14:textId="77777777" w:rsidR="002A24A3" w:rsidRPr="002A24A3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lastRenderedPageBreak/>
              <w:t>Obiettivi e risultati previsti dal progetto:</w:t>
            </w:r>
          </w:p>
          <w:p w14:paraId="5C508EDD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(si raccomanda di descrivere in modo concreto gli obiettivi secondo la SSL </w:t>
            </w:r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Eisacktaler Dolomiten</w:t>
            </w: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2023-2027 sezione 4.2)</w:t>
            </w:r>
          </w:p>
        </w:tc>
      </w:tr>
      <w:tr w:rsidR="002A24A3" w:rsidRPr="00767766" w14:paraId="719010A3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3D2717D" w14:textId="77F600C1" w:rsidR="002A24A3" w:rsidRDefault="00503385" w:rsidP="002A24A3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  <w:t>Obiettivi generali del progetto</w:t>
            </w:r>
          </w:p>
          <w:p w14:paraId="2B588E78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5E650F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57FDFD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B7B165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F1D4B67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294D8" w14:textId="788CEDA1" w:rsidR="002A24A3" w:rsidRDefault="006B7038" w:rsidP="002A24A3">
            <w:pP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</w:pPr>
            <w:r w:rsidRPr="006B703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Conformità agli obiettivi della Strategia di Sviluppo Locale</w:t>
            </w:r>
            <w:r w:rsidR="008115B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115BE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Come contribuisce il progetto al raggiungimento </w:t>
            </w:r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degli obiettivi della SSL Eisacktaler Dolomiten a livello locale?</w:t>
            </w:r>
            <w:r w:rsidR="00F7540C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br/>
            </w:r>
            <w:r w:rsidR="00DD6BC3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Vedi gli obiettivi della SSL </w:t>
            </w:r>
            <w:r w:rsidR="00825B08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al capitolo 4.2 a pagin</w:t>
            </w:r>
            <w:r w:rsidR="00C316DB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 xml:space="preserve">a 39 </w:t>
            </w:r>
            <w:r w:rsidR="003F4DF7">
              <w:rPr>
                <w:rFonts w:ascii="Calibri" w:hAnsi="Calibri" w:cs="Calibri"/>
                <w:color w:val="808080"/>
                <w:sz w:val="18"/>
                <w:szCs w:val="18"/>
                <w:lang w:val="it-IT"/>
              </w:rPr>
              <w:t>e seguenti. Si prega di citare e motivare gli obiettivi in modo adeguato.</w:t>
            </w:r>
          </w:p>
          <w:p w14:paraId="4C7507EC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0BDC053" w14:textId="77777777" w:rsid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1C0F21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F94D7D" w14:textId="1BCAA45D" w:rsidR="0022024F" w:rsidRDefault="00E93686" w:rsidP="002A24A3">
            <w:pP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</w:pPr>
            <w:r w:rsidRPr="00E93686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Contrasto al cambiamento climatico e tutela dell'ambiente e della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pertinente, descrivere il contributo del progetto alla lotta contro il cambiamento climatico, alla tutela dell'ambiente</w:t>
            </w:r>
            <w:r w:rsidR="009F39CD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della biodiversità.</w:t>
            </w:r>
          </w:p>
          <w:p w14:paraId="073F6FC1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5B13FD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A3F9E02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6BF1883" w14:textId="32F0686B" w:rsidR="0022024F" w:rsidRDefault="00620502" w:rsidP="002A24A3">
            <w:pP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</w:pPr>
            <w:r w:rsidRPr="0062050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Contributo allo sviluppo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</w:t>
            </w:r>
            <w:r w:rsid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ete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l'impatto del progetto sui 17 Obiettivi di Sviluppo Sostenibile (SDG) delle Nazioni Unite citando gli SDG pertinenti e motivando la </w:t>
            </w:r>
            <w:r w:rsidR="001E7B2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rispettiva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scelta.</w:t>
            </w:r>
          </w:p>
          <w:p w14:paraId="73521915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510E817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5A2D8B3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BC058E9" w14:textId="24EDB812" w:rsidR="00967D2D" w:rsidRDefault="00EF7A7B" w:rsidP="002A24A3">
            <w:pP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  <w:t>Contenuto innovativo</w:t>
            </w:r>
            <w:r>
              <w:rPr>
                <w:rFonts w:ascii="Calibri" w:hAnsi="Calibri" w:cs="Calibri"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color w:val="808080"/>
                <w:sz w:val="22"/>
                <w:szCs w:val="22"/>
                <w:lang w:val="it-IT"/>
              </w:rPr>
              <w:t xml:space="preserve">Se pertinente, descrivere 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l'</w:t>
            </w:r>
            <w:r w:rsidR="005454B4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impatt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o innovativo del progetto attraverso un contenuto innovativo (concetto/prodotto/offerta) e/o un metodo innovativo (procedura/approccio).</w:t>
            </w:r>
          </w:p>
          <w:p w14:paraId="61E57092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1C7A64" w14:textId="77777777" w:rsidR="002A24A3" w:rsidRPr="00E93686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767766" w14:paraId="7A62F3F7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3EDB33E7" w14:textId="77777777" w:rsidR="002A24A3" w:rsidRPr="00154630" w:rsidRDefault="002A24A3" w:rsidP="00154630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sz w:val="22"/>
                <w:szCs w:val="22"/>
                <w:lang w:val="it-IT"/>
              </w:rPr>
              <w:lastRenderedPageBreak/>
              <w:t>Inizio previsto del progetto e durata stimata del progetto a partire dall'inizio dell'implementazione:</w:t>
            </w:r>
          </w:p>
        </w:tc>
      </w:tr>
      <w:tr w:rsidR="002A24A3" w:rsidRPr="00767766" w14:paraId="6AFA07B9" w14:textId="77777777" w:rsidTr="00E93685">
        <w:trPr>
          <w:trHeight w:val="622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41363CC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58C63D1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482267EF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</w:tc>
      </w:tr>
      <w:tr w:rsidR="00CC0068" w:rsidRPr="00767766" w14:paraId="3BA83235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1507447D" w14:textId="77777777" w:rsidR="002A24A3" w:rsidRPr="00154630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Misure e costi del progetto :</w:t>
            </w:r>
          </w:p>
          <w:p w14:paraId="52DB21B0" w14:textId="77777777" w:rsidR="002A24A3" w:rsidRPr="00154630" w:rsidRDefault="002A24A3" w:rsidP="00E93685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</w:t>
            </w:r>
            <w:r w:rsidR="00154630"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E</w:t>
            </w: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lenco dei singoli interventi con le rispettive voci di costo previsti nel progetto)</w:t>
            </w:r>
          </w:p>
        </w:tc>
      </w:tr>
      <w:tr w:rsidR="002A24A3" w:rsidRPr="002A24A3" w14:paraId="1C17A91F" w14:textId="77777777" w:rsidTr="00E93685">
        <w:trPr>
          <w:trHeight w:val="280"/>
        </w:trPr>
        <w:tc>
          <w:tcPr>
            <w:tcW w:w="72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E9AE9DB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escrizione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0A3ECA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osti</w:t>
            </w:r>
          </w:p>
        </w:tc>
      </w:tr>
      <w:tr w:rsidR="00CC0068" w:rsidRPr="002A24A3" w14:paraId="6133484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2BFC6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4DDF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33482D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767E06D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95DE9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D9C624D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708C721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172C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E25135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3741E68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BF4E21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44880D9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64CC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BCB6E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016EB82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27EDA90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38554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C9CF0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9B01A4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ABC6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1371D33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EDD88CB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592E9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2E0C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C05493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94758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A41FBD3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966C62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DA50F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77F6C7E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066C38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76E15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5C5050B6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1602B4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8CB68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266BCB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3540B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7EB4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4D1D1D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A63C0CF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87B5E" w14:textId="77777777" w:rsidR="00CC0068" w:rsidRPr="002A24A3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2A24A3" w:rsidRPr="002A24A3" w14:paraId="04F78C0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06CE9EB" w14:textId="77777777" w:rsidR="002A24A3" w:rsidRPr="002A24A3" w:rsidRDefault="00154630" w:rsidP="00E93685">
            <w:pPr>
              <w:tabs>
                <w:tab w:val="left" w:pos="6304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esclusa):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6C604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2E06B78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7C2C247" w14:textId="77777777" w:rsidR="002A24A3" w:rsidRPr="00CC0068" w:rsidRDefault="002A24A3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>____% IVA: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F54E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2A24A3" w:rsidRPr="00CC0068" w14:paraId="39DFFD6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66" w:type="dxa"/>
            </w:tcMar>
          </w:tcPr>
          <w:p w14:paraId="52BBC288" w14:textId="77777777" w:rsidR="002A24A3" w:rsidRPr="002A24A3" w:rsidRDefault="00154630" w:rsidP="00E93685">
            <w:pPr>
              <w:tabs>
                <w:tab w:val="left" w:pos="4607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inclusa):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2CB5A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00411DBC" w14:textId="77777777" w:rsidTr="00E93685">
        <w:trPr>
          <w:trHeight w:val="275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1096415" w14:textId="77777777" w:rsidR="002A24A3" w:rsidRPr="002A24A3" w:rsidRDefault="00154630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C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osti e finanziamento: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405169A6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osto totale: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0E4ECDFD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</w:tr>
      <w:tr w:rsidR="002A24A3" w:rsidRPr="002A24A3" w14:paraId="2C532A3D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5D1E58F6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047C0E3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ontributo: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0BBFC5CB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5713C400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12F0B6BE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D8831C4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3CE9EA3F" w14:textId="77777777" w:rsidR="002A24A3" w:rsidRPr="002A24A3" w:rsidRDefault="00154630" w:rsidP="005C1B02">
            <w:pPr>
              <w:spacing w:after="40"/>
              <w:rPr>
                <w:rFonts w:ascii="Calibri" w:hAnsi="Calibri" w:cs="Calibri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sz w:val="22"/>
                <w:szCs w:val="22"/>
                <w:lang w:val="it-IT"/>
              </w:rPr>
              <w:t>Q</w:t>
            </w:r>
            <w:r w:rsidR="002A24A3" w:rsidRPr="002A24A3">
              <w:rPr>
                <w:rFonts w:ascii="Calibri" w:hAnsi="Calibri" w:cs="Calibri"/>
                <w:sz w:val="22"/>
                <w:szCs w:val="22"/>
                <w:lang w:val="it-IT"/>
              </w:rPr>
              <w:t>uota privata: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4CC35A5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932F513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</w:tbl>
    <w:p w14:paraId="1C52FBFB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69992EB" w14:textId="77777777" w:rsidR="002A24A3" w:rsidRPr="002A24A3" w:rsidRDefault="002A24A3" w:rsidP="002A24A3">
      <w:pPr>
        <w:rPr>
          <w:rFonts w:ascii="Calibri" w:hAnsi="Calibri" w:cs="Calibri"/>
          <w:b/>
          <w:sz w:val="22"/>
          <w:szCs w:val="22"/>
          <w:lang w:val="it-IT"/>
        </w:rPr>
      </w:pPr>
      <w:r w:rsidRPr="002A24A3">
        <w:rPr>
          <w:rFonts w:ascii="Calibri" w:hAnsi="Calibri" w:cs="Calibri"/>
          <w:b/>
          <w:sz w:val="22"/>
          <w:szCs w:val="22"/>
          <w:lang w:val="it-IT"/>
        </w:rPr>
        <w:t>Si consiglia di allegare descrizioni tecniche, piani, disegni e foto.</w:t>
      </w:r>
    </w:p>
    <w:p w14:paraId="3CA606D5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p w14:paraId="4860DB77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2A24A3" w:rsidRPr="00767766" w14:paraId="472BB772" w14:textId="77777777" w:rsidTr="00E93685">
        <w:tc>
          <w:tcPr>
            <w:tcW w:w="3209" w:type="dxa"/>
            <w:tcBorders>
              <w:bottom w:val="single" w:sz="4" w:space="0" w:color="auto"/>
            </w:tcBorders>
          </w:tcPr>
          <w:p w14:paraId="46D04603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</w:tcPr>
          <w:p w14:paraId="3F1ABC81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7FBE6B6A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A24A3" w:rsidRPr="00E93685" w14:paraId="7248CCE0" w14:textId="77777777" w:rsidTr="00E93685">
        <w:tc>
          <w:tcPr>
            <w:tcW w:w="3209" w:type="dxa"/>
            <w:tcBorders>
              <w:top w:val="single" w:sz="4" w:space="0" w:color="auto"/>
            </w:tcBorders>
          </w:tcPr>
          <w:p w14:paraId="732966A7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93685">
              <w:rPr>
                <w:rFonts w:ascii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3210" w:type="dxa"/>
          </w:tcPr>
          <w:p w14:paraId="1654177F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33161C4F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93685">
              <w:rPr>
                <w:rFonts w:ascii="Calibri" w:hAnsi="Calibri" w:cs="Calibri"/>
                <w:sz w:val="22"/>
                <w:szCs w:val="22"/>
              </w:rPr>
              <w:t>firma</w:t>
            </w:r>
          </w:p>
        </w:tc>
      </w:tr>
    </w:tbl>
    <w:p w14:paraId="11552428" w14:textId="77777777" w:rsidR="008F1BA2" w:rsidRPr="002A24A3" w:rsidRDefault="008F1BA2" w:rsidP="002A24A3">
      <w:pPr>
        <w:rPr>
          <w:rFonts w:ascii="Calibri" w:hAnsi="Calibri" w:cs="Calibri"/>
          <w:sz w:val="22"/>
          <w:szCs w:val="22"/>
        </w:rPr>
      </w:pPr>
    </w:p>
    <w:sectPr w:rsidR="008F1BA2" w:rsidRPr="002A24A3" w:rsidSect="00B924ED">
      <w:headerReference w:type="default" r:id="rId11"/>
      <w:footerReference w:type="default" r:id="rId12"/>
      <w:pgSz w:w="11906" w:h="16838" w:code="9"/>
      <w:pgMar w:top="1985" w:right="991" w:bottom="1702" w:left="993" w:header="284" w:footer="10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2FF0E" w14:textId="77777777" w:rsidR="0065680D" w:rsidRDefault="0065680D">
      <w:pPr>
        <w:spacing w:after="0"/>
      </w:pPr>
      <w:r>
        <w:separator/>
      </w:r>
    </w:p>
  </w:endnote>
  <w:endnote w:type="continuationSeparator" w:id="0">
    <w:p w14:paraId="4965B504" w14:textId="77777777" w:rsidR="0065680D" w:rsidRDefault="00656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7E1A" w14:textId="36EE86CD" w:rsidR="00714F5D" w:rsidRPr="00714F5D" w:rsidRDefault="00701881" w:rsidP="00D55731">
    <w:pPr>
      <w:jc w:val="center"/>
    </w:pPr>
    <w:r>
      <w:rPr>
        <w:noProof/>
      </w:rPr>
      <w:pict w14:anchorId="167D6440">
        <v:group id="Gruppieren 2" o:spid="_x0000_s1057" style="position:absolute;left:0;text-align:left;margin-left:305.05pt;margin-top:-7.45pt;width:193.05pt;height:55.85pt;z-index:251658240" coordsize="25600,7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58" type="#_x0000_t75" alt="ˮĸ" style="position:absolute;width:6334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">
            <v:imagedata r:id="rId1" o:title="ˮĸ"/>
          </v:shape>
          <v:shape id="Grafik 1172529478" o:spid="_x0000_s1059" type="#_x0000_t75" alt="Ein Bild, das Text, Schrift, Symbol enthält.&#10;&#10;KI-generierte Inhalte können fehlerhaft sein." style="position:absolute;left:6628;top:877;width:18972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">
            <v:imagedata r:id="rId2" o:title="Ein Bild, das Text, Schrift, Symbol enthält"/>
          </v:shape>
        </v:group>
      </w:pict>
    </w:r>
    <w:r>
      <w:rPr>
        <w:noProof/>
      </w:rPr>
      <w:pict w14:anchorId="0B3C906B">
        <v:shape id="_x0000_s1054" type="#_x0000_t75" style="position:absolute;left:0;text-align:left;margin-left:-31.3pt;margin-top:-15.6pt;width:239.95pt;height:62.25pt;z-index:-251658238" wrapcoords="11272 4945 2498 7027 1688 7547 1688 18998 3780 19518 8572 19518 8910 19518 16335 18998 16268 17436 18832 17436 21600 15354 21600 4945 11272 4945">
          <v:imagedata r:id="rId3" o:title=""/>
          <w10:wrap type="tight"/>
        </v:shape>
      </w:pict>
    </w:r>
    <w:r>
      <w:rPr>
        <w:noProof/>
      </w:rPr>
      <w:pict w14:anchorId="2D7D13D7">
        <v:shape id="Grafik 1" o:spid="_x0000_s1050" type="#_x0000_t75" alt="Ein Bild, das Text, Screenshot, Schrift, Grafiken enthält.&#10;&#10;Automatisch generierte Beschreibung" style="position:absolute;left:0;text-align:left;margin-left:56.95pt;margin-top:781.8pt;width:318pt;height:51.95pt;z-index:-251658239;visibility:visible">
          <v:imagedata r:id="rId4" o:title="Ein Bild, das Text, Screenshot, Schrift, Grafiken enthält"/>
        </v:shape>
      </w:pict>
    </w:r>
    <w:r w:rsidR="002C178F">
      <w:rPr>
        <w:noProof/>
      </w:rPr>
      <w:t>pagina</w:t>
    </w:r>
    <w:r w:rsidR="00714F5D">
      <w:t xml:space="preserve"> </w:t>
    </w:r>
    <w:r w:rsidR="00714F5D">
      <w:fldChar w:fldCharType="begin"/>
    </w:r>
    <w:r w:rsidR="00714F5D">
      <w:instrText xml:space="preserve"> PAGE </w:instrText>
    </w:r>
    <w:r w:rsidR="00714F5D">
      <w:fldChar w:fldCharType="separate"/>
    </w:r>
    <w:r w:rsidR="00312DB2">
      <w:rPr>
        <w:noProof/>
      </w:rPr>
      <w:t>2</w:t>
    </w:r>
    <w:r w:rsidR="00714F5D">
      <w:fldChar w:fldCharType="end"/>
    </w:r>
    <w:r w:rsidR="00714F5D">
      <w:t xml:space="preserve"> </w:t>
    </w:r>
    <w:r w:rsidR="005C1B02">
      <w:t>di</w:t>
    </w:r>
    <w:r w:rsidR="00714F5D">
      <w:t xml:space="preserve"> </w:t>
    </w:r>
    <w:fldSimple w:instr=" NUMPAGES  ">
      <w:r w:rsidR="00312DB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F7024" w14:textId="77777777" w:rsidR="0065680D" w:rsidRDefault="0065680D">
      <w:pPr>
        <w:spacing w:after="0"/>
      </w:pPr>
      <w:r>
        <w:separator/>
      </w:r>
    </w:p>
  </w:footnote>
  <w:footnote w:type="continuationSeparator" w:id="0">
    <w:p w14:paraId="31F83FE0" w14:textId="77777777" w:rsidR="0065680D" w:rsidRDefault="006568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458B" w14:textId="77777777" w:rsidR="00DB4894" w:rsidRPr="00424F1A" w:rsidRDefault="00701881" w:rsidP="00D55731">
    <w:pPr>
      <w:pStyle w:val="Kopfzeile"/>
      <w:tabs>
        <w:tab w:val="clear" w:pos="4536"/>
        <w:tab w:val="clear" w:pos="9072"/>
      </w:tabs>
      <w:spacing w:after="0"/>
      <w:ind w:left="-425"/>
      <w:rPr>
        <w:rFonts w:ascii="Calibri" w:hAnsi="Calibri" w:cs="Arial"/>
        <w:b/>
        <w:sz w:val="22"/>
        <w:szCs w:val="22"/>
        <w:lang w:val="it-IT"/>
      </w:rPr>
    </w:pPr>
    <w:r>
      <w:rPr>
        <w:rFonts w:ascii="Calibri" w:hAnsi="Calibri" w:cs="Arial"/>
        <w:b/>
        <w:noProof/>
        <w:sz w:val="18"/>
        <w:szCs w:val="18"/>
        <w:lang w:val="it-IT"/>
      </w:rPr>
      <w:pict w14:anchorId="0E9AC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3.05pt;margin-top:2.25pt;width:263.95pt;height:59.25pt;z-index:-251658237" wrapcoords="184 1367 184 19686 6566 19686 12641 18866 20802 16405 20864 12304 18655 11757 6566 10116 12150 10116 15893 8476 15893 4101 13930 3281 6566 1367 184 1367">
          <v:imagedata r:id="rId1" o:title=""/>
          <w10:wrap type="tight"/>
        </v:shape>
      </w:pic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t>Piano strategico nazionale della PAC 2023-2027</w: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br/>
      <w:t>Intervento SRG06 – LEADER – sottointervento A)</w:t>
    </w:r>
  </w:p>
  <w:p w14:paraId="1274D1FF" w14:textId="77777777" w:rsidR="00DB4894" w:rsidRPr="00B03A17" w:rsidRDefault="00DB4894" w:rsidP="00D55731">
    <w:pPr>
      <w:pStyle w:val="Kopfzeile"/>
      <w:tabs>
        <w:tab w:val="left" w:pos="3119"/>
      </w:tabs>
      <w:ind w:left="-425"/>
      <w:rPr>
        <w:rFonts w:ascii="Calibri" w:hAnsi="Calibri" w:cs="Arial"/>
        <w:b/>
        <w:sz w:val="18"/>
        <w:szCs w:val="18"/>
        <w:lang w:val="it-IT"/>
      </w:rPr>
    </w:pPr>
    <w:r>
      <w:rPr>
        <w:rFonts w:ascii="Calibri" w:hAnsi="Calibri" w:cs="Arial"/>
        <w:b/>
        <w:sz w:val="18"/>
        <w:szCs w:val="18"/>
        <w:lang w:val="it-IT"/>
      </w:rPr>
      <w:t xml:space="preserve">Strategia di Sviluppo Locale LEADER </w:t>
    </w:r>
    <w:r w:rsidRPr="00B03A17">
      <w:rPr>
        <w:rFonts w:ascii="Calibri" w:hAnsi="Calibri" w:cs="Arial"/>
        <w:b/>
        <w:sz w:val="18"/>
        <w:szCs w:val="18"/>
        <w:lang w:val="it-IT"/>
      </w:rPr>
      <w:t>Eisacktaler Dolomiten</w:t>
    </w:r>
    <w:r>
      <w:rPr>
        <w:rFonts w:ascii="Calibri" w:hAnsi="Calibri" w:cs="Arial"/>
        <w:b/>
        <w:sz w:val="18"/>
        <w:szCs w:val="18"/>
        <w:lang w:val="it-IT"/>
      </w:rPr>
      <w:t xml:space="preserve"> 2023-2027</w:t>
    </w:r>
  </w:p>
  <w:p w14:paraId="26A8D7B7" w14:textId="6CB82B94" w:rsidR="00583B95" w:rsidRPr="00DB4894" w:rsidRDefault="00DB4894" w:rsidP="00D55731">
    <w:pPr>
      <w:pStyle w:val="Kopfzeile"/>
      <w:tabs>
        <w:tab w:val="left" w:pos="3119"/>
      </w:tabs>
      <w:spacing w:after="0"/>
      <w:ind w:left="-425"/>
      <w:rPr>
        <w:rFonts w:ascii="Calibri" w:hAnsi="Calibri" w:cs="Arial"/>
        <w:b/>
        <w:sz w:val="26"/>
        <w:szCs w:val="26"/>
        <w:u w:val="single"/>
        <w:lang w:val="it-IT"/>
      </w:rPr>
    </w:pPr>
    <w:r w:rsidRPr="00DB4894">
      <w:rPr>
        <w:rFonts w:ascii="Calibri" w:hAnsi="Calibri" w:cs="Arial"/>
        <w:b/>
        <w:sz w:val="26"/>
        <w:szCs w:val="26"/>
        <w:u w:val="single"/>
        <w:lang w:val="it-IT"/>
      </w:rPr>
      <w:t>Modulo descrizione progetto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 xml:space="preserve"> SRD07</w:t>
    </w:r>
  </w:p>
  <w:p w14:paraId="3668442C" w14:textId="2B8A8EBB" w:rsidR="00D16FA6" w:rsidRPr="00DB4894" w:rsidRDefault="00DB4894" w:rsidP="00D55731">
    <w:pPr>
      <w:pStyle w:val="Kopfzeile"/>
      <w:tabs>
        <w:tab w:val="clear" w:pos="4536"/>
        <w:tab w:val="clear" w:pos="9072"/>
      </w:tabs>
      <w:ind w:left="-425"/>
      <w:rPr>
        <w:rFonts w:ascii="Calibri" w:hAnsi="Calibri"/>
        <w:bCs/>
        <w:lang w:val="it-IT"/>
      </w:rPr>
    </w:pPr>
    <w:r w:rsidRPr="00DB4894">
      <w:rPr>
        <w:rFonts w:ascii="Calibri" w:hAnsi="Calibri"/>
        <w:bCs/>
        <w:lang w:val="it-IT"/>
      </w:rPr>
      <w:t>nell‘ambito</w:t>
    </w:r>
    <w:r w:rsidR="00583B95" w:rsidRPr="00DB4894">
      <w:rPr>
        <w:rFonts w:ascii="Calibri" w:hAnsi="Calibri"/>
        <w:bCs/>
        <w:lang w:val="it-IT"/>
      </w:rPr>
      <w:t xml:space="preserve"> </w:t>
    </w:r>
    <w:r w:rsidRPr="00DB4894">
      <w:rPr>
        <w:rFonts w:ascii="Calibri" w:hAnsi="Calibri"/>
        <w:bCs/>
        <w:lang w:val="it-IT"/>
      </w:rPr>
      <w:t xml:space="preserve">del bando dal </w:t>
    </w:r>
    <w:r w:rsidR="009351B8">
      <w:rPr>
        <w:rFonts w:ascii="Calibri" w:hAnsi="Calibri"/>
        <w:bCs/>
        <w:lang w:val="it-IT"/>
      </w:rPr>
      <w:t>15/09</w:t>
    </w:r>
    <w:r w:rsidR="007D39AB">
      <w:rPr>
        <w:rFonts w:ascii="Calibri" w:hAnsi="Calibri"/>
        <w:bCs/>
        <w:lang w:val="it-IT"/>
      </w:rPr>
      <w:t>/2025</w:t>
    </w:r>
    <w:r w:rsidR="00583B95" w:rsidRPr="00DB4894">
      <w:rPr>
        <w:rFonts w:ascii="Calibri" w:hAnsi="Calibri"/>
        <w:bCs/>
        <w:lang w:val="it-IT"/>
      </w:rPr>
      <w:t xml:space="preserve"> </w:t>
    </w:r>
    <w:r>
      <w:rPr>
        <w:rFonts w:ascii="Calibri" w:hAnsi="Calibri"/>
        <w:bCs/>
        <w:lang w:val="it-IT"/>
      </w:rPr>
      <w:t>al</w:t>
    </w:r>
    <w:r w:rsidR="00583B95" w:rsidRPr="00DB4894">
      <w:rPr>
        <w:rFonts w:ascii="Calibri" w:hAnsi="Calibri"/>
        <w:bCs/>
        <w:lang w:val="it-IT"/>
      </w:rPr>
      <w:t xml:space="preserve"> </w:t>
    </w:r>
    <w:r w:rsidR="009351B8">
      <w:rPr>
        <w:rFonts w:ascii="Calibri" w:hAnsi="Calibri"/>
        <w:bCs/>
        <w:lang w:val="it-IT"/>
      </w:rPr>
      <w:t>31/10</w:t>
    </w:r>
    <w:r w:rsidR="007D39AB">
      <w:rPr>
        <w:rFonts w:ascii="Calibri" w:hAnsi="Calibri"/>
        <w:bCs/>
        <w:lang w:val="it-IT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0EE"/>
    <w:multiLevelType w:val="hybridMultilevel"/>
    <w:tmpl w:val="9E34A9F2"/>
    <w:lvl w:ilvl="0" w:tplc="C55834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11C32"/>
    <w:multiLevelType w:val="hybridMultilevel"/>
    <w:tmpl w:val="E110CADC"/>
    <w:lvl w:ilvl="0" w:tplc="80FC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44A"/>
    <w:multiLevelType w:val="hybridMultilevel"/>
    <w:tmpl w:val="8A9855D0"/>
    <w:lvl w:ilvl="0" w:tplc="542EC4E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C51"/>
    <w:multiLevelType w:val="hybridMultilevel"/>
    <w:tmpl w:val="382659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397C"/>
    <w:multiLevelType w:val="hybridMultilevel"/>
    <w:tmpl w:val="F69A0A08"/>
    <w:lvl w:ilvl="0" w:tplc="7BAAB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C3A96"/>
    <w:multiLevelType w:val="hybridMultilevel"/>
    <w:tmpl w:val="5F2EDD8C"/>
    <w:lvl w:ilvl="0" w:tplc="7608ABDA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77" w:hanging="360"/>
      </w:pPr>
    </w:lvl>
    <w:lvl w:ilvl="2" w:tplc="0407001B" w:tentative="1">
      <w:start w:val="1"/>
      <w:numFmt w:val="lowerRoman"/>
      <w:lvlText w:val="%3."/>
      <w:lvlJc w:val="right"/>
      <w:pPr>
        <w:ind w:left="2297" w:hanging="180"/>
      </w:pPr>
    </w:lvl>
    <w:lvl w:ilvl="3" w:tplc="0407000F" w:tentative="1">
      <w:start w:val="1"/>
      <w:numFmt w:val="decimal"/>
      <w:lvlText w:val="%4."/>
      <w:lvlJc w:val="left"/>
      <w:pPr>
        <w:ind w:left="3017" w:hanging="360"/>
      </w:pPr>
    </w:lvl>
    <w:lvl w:ilvl="4" w:tplc="04070019" w:tentative="1">
      <w:start w:val="1"/>
      <w:numFmt w:val="lowerLetter"/>
      <w:lvlText w:val="%5."/>
      <w:lvlJc w:val="left"/>
      <w:pPr>
        <w:ind w:left="3737" w:hanging="360"/>
      </w:pPr>
    </w:lvl>
    <w:lvl w:ilvl="5" w:tplc="0407001B" w:tentative="1">
      <w:start w:val="1"/>
      <w:numFmt w:val="lowerRoman"/>
      <w:lvlText w:val="%6."/>
      <w:lvlJc w:val="right"/>
      <w:pPr>
        <w:ind w:left="4457" w:hanging="180"/>
      </w:pPr>
    </w:lvl>
    <w:lvl w:ilvl="6" w:tplc="0407000F" w:tentative="1">
      <w:start w:val="1"/>
      <w:numFmt w:val="decimal"/>
      <w:lvlText w:val="%7."/>
      <w:lvlJc w:val="left"/>
      <w:pPr>
        <w:ind w:left="5177" w:hanging="360"/>
      </w:pPr>
    </w:lvl>
    <w:lvl w:ilvl="7" w:tplc="04070019" w:tentative="1">
      <w:start w:val="1"/>
      <w:numFmt w:val="lowerLetter"/>
      <w:lvlText w:val="%8."/>
      <w:lvlJc w:val="left"/>
      <w:pPr>
        <w:ind w:left="5897" w:hanging="360"/>
      </w:pPr>
    </w:lvl>
    <w:lvl w:ilvl="8" w:tplc="0407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 w15:restartNumberingAfterBreak="0">
    <w:nsid w:val="111D29AB"/>
    <w:multiLevelType w:val="hybridMultilevel"/>
    <w:tmpl w:val="280CC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C3D0F"/>
    <w:multiLevelType w:val="hybridMultilevel"/>
    <w:tmpl w:val="92BE1B20"/>
    <w:lvl w:ilvl="0" w:tplc="931292B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3770319"/>
    <w:multiLevelType w:val="hybridMultilevel"/>
    <w:tmpl w:val="F5B61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F4399"/>
    <w:multiLevelType w:val="hybridMultilevel"/>
    <w:tmpl w:val="ECB8E86A"/>
    <w:lvl w:ilvl="0" w:tplc="3020B6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12270"/>
    <w:multiLevelType w:val="hybridMultilevel"/>
    <w:tmpl w:val="C346ED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E72C9"/>
    <w:multiLevelType w:val="hybridMultilevel"/>
    <w:tmpl w:val="613A47A6"/>
    <w:lvl w:ilvl="0" w:tplc="079E9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C7BCE"/>
    <w:multiLevelType w:val="hybridMultilevel"/>
    <w:tmpl w:val="A860F9C4"/>
    <w:lvl w:ilvl="0" w:tplc="3E387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8CE7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D18656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B62A3E"/>
    <w:multiLevelType w:val="hybridMultilevel"/>
    <w:tmpl w:val="7408BAA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C6A0A"/>
    <w:multiLevelType w:val="hybridMultilevel"/>
    <w:tmpl w:val="CE66CFF4"/>
    <w:lvl w:ilvl="0" w:tplc="FED02A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8009EE"/>
    <w:multiLevelType w:val="hybridMultilevel"/>
    <w:tmpl w:val="AA6A2B4A"/>
    <w:lvl w:ilvl="0" w:tplc="F1EEB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F6B06"/>
    <w:multiLevelType w:val="hybridMultilevel"/>
    <w:tmpl w:val="D0363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93E44"/>
    <w:multiLevelType w:val="hybridMultilevel"/>
    <w:tmpl w:val="27B00D20"/>
    <w:lvl w:ilvl="0" w:tplc="DF5E9268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A800854"/>
    <w:multiLevelType w:val="hybridMultilevel"/>
    <w:tmpl w:val="11AAE504"/>
    <w:lvl w:ilvl="0" w:tplc="D79C3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403"/>
    <w:multiLevelType w:val="hybridMultilevel"/>
    <w:tmpl w:val="D2360A46"/>
    <w:lvl w:ilvl="0" w:tplc="E0663D0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99B"/>
    <w:multiLevelType w:val="hybridMultilevel"/>
    <w:tmpl w:val="432A21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089"/>
    <w:multiLevelType w:val="hybridMultilevel"/>
    <w:tmpl w:val="100047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859"/>
    <w:multiLevelType w:val="hybridMultilevel"/>
    <w:tmpl w:val="255CA504"/>
    <w:lvl w:ilvl="0" w:tplc="A4189A1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BFF3180"/>
    <w:multiLevelType w:val="hybridMultilevel"/>
    <w:tmpl w:val="7E748836"/>
    <w:lvl w:ilvl="0" w:tplc="B1FA350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22CBC"/>
    <w:multiLevelType w:val="hybridMultilevel"/>
    <w:tmpl w:val="56F6758C"/>
    <w:lvl w:ilvl="0" w:tplc="5DE6CD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E0FC3"/>
    <w:multiLevelType w:val="hybridMultilevel"/>
    <w:tmpl w:val="B142B0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5FDD"/>
    <w:multiLevelType w:val="hybridMultilevel"/>
    <w:tmpl w:val="825A2BA4"/>
    <w:lvl w:ilvl="0" w:tplc="6142B1AC"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7A624B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24E4"/>
    <w:multiLevelType w:val="hybridMultilevel"/>
    <w:tmpl w:val="FB42C352"/>
    <w:lvl w:ilvl="0" w:tplc="262A6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7597"/>
    <w:multiLevelType w:val="hybridMultilevel"/>
    <w:tmpl w:val="ED264E4E"/>
    <w:lvl w:ilvl="0" w:tplc="DE10B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6C515B4"/>
    <w:multiLevelType w:val="hybridMultilevel"/>
    <w:tmpl w:val="38126A74"/>
    <w:lvl w:ilvl="0" w:tplc="2EA021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2164">
      <w:start w:val="1"/>
      <w:numFmt w:val="bullet"/>
      <w:pStyle w:val="Aufzhlung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29B2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1DDD"/>
    <w:multiLevelType w:val="hybridMultilevel"/>
    <w:tmpl w:val="5D0AE32C"/>
    <w:lvl w:ilvl="0" w:tplc="263E8DB2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B7F76"/>
    <w:multiLevelType w:val="hybridMultilevel"/>
    <w:tmpl w:val="6C3837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2DB3"/>
    <w:multiLevelType w:val="hybridMultilevel"/>
    <w:tmpl w:val="E6A4AF02"/>
    <w:lvl w:ilvl="0" w:tplc="82CE9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66F0C"/>
    <w:multiLevelType w:val="hybridMultilevel"/>
    <w:tmpl w:val="3F84F626"/>
    <w:lvl w:ilvl="0" w:tplc="01A2EFD4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CFE1823"/>
    <w:multiLevelType w:val="hybridMultilevel"/>
    <w:tmpl w:val="EC40DAD6"/>
    <w:lvl w:ilvl="0" w:tplc="75F6E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6D6B4E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D3047"/>
    <w:multiLevelType w:val="hybridMultilevel"/>
    <w:tmpl w:val="04B6F594"/>
    <w:lvl w:ilvl="0" w:tplc="1C044538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7D6C63F3"/>
    <w:multiLevelType w:val="hybridMultilevel"/>
    <w:tmpl w:val="5AAAA1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5E9E"/>
    <w:multiLevelType w:val="hybridMultilevel"/>
    <w:tmpl w:val="E580023E"/>
    <w:lvl w:ilvl="0" w:tplc="A9B4D5C8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84342032">
    <w:abstractNumId w:val="30"/>
  </w:num>
  <w:num w:numId="2" w16cid:durableId="1355764302">
    <w:abstractNumId w:val="16"/>
  </w:num>
  <w:num w:numId="3" w16cid:durableId="1308391369">
    <w:abstractNumId w:val="39"/>
  </w:num>
  <w:num w:numId="4" w16cid:durableId="1002973261">
    <w:abstractNumId w:val="37"/>
  </w:num>
  <w:num w:numId="5" w16cid:durableId="967273578">
    <w:abstractNumId w:val="29"/>
  </w:num>
  <w:num w:numId="6" w16cid:durableId="2007400166">
    <w:abstractNumId w:val="35"/>
  </w:num>
  <w:num w:numId="7" w16cid:durableId="322704295">
    <w:abstractNumId w:val="0"/>
  </w:num>
  <w:num w:numId="8" w16cid:durableId="634332346">
    <w:abstractNumId w:val="17"/>
  </w:num>
  <w:num w:numId="9" w16cid:durableId="808015842">
    <w:abstractNumId w:val="26"/>
  </w:num>
  <w:num w:numId="10" w16cid:durableId="849836130">
    <w:abstractNumId w:val="14"/>
  </w:num>
  <w:num w:numId="11" w16cid:durableId="252132008">
    <w:abstractNumId w:val="22"/>
  </w:num>
  <w:num w:numId="12" w16cid:durableId="1986544471">
    <w:abstractNumId w:val="34"/>
  </w:num>
  <w:num w:numId="13" w16cid:durableId="366949546">
    <w:abstractNumId w:val="38"/>
  </w:num>
  <w:num w:numId="14" w16cid:durableId="584845073">
    <w:abstractNumId w:val="15"/>
  </w:num>
  <w:num w:numId="15" w16cid:durableId="906502744">
    <w:abstractNumId w:val="2"/>
  </w:num>
  <w:num w:numId="16" w16cid:durableId="1133668699">
    <w:abstractNumId w:val="12"/>
  </w:num>
  <w:num w:numId="17" w16cid:durableId="224265124">
    <w:abstractNumId w:val="6"/>
  </w:num>
  <w:num w:numId="18" w16cid:durableId="1747845706">
    <w:abstractNumId w:val="31"/>
  </w:num>
  <w:num w:numId="19" w16cid:durableId="17974631">
    <w:abstractNumId w:val="36"/>
  </w:num>
  <w:num w:numId="20" w16cid:durableId="973019342">
    <w:abstractNumId w:val="28"/>
  </w:num>
  <w:num w:numId="21" w16cid:durableId="1509321445">
    <w:abstractNumId w:val="4"/>
  </w:num>
  <w:num w:numId="22" w16cid:durableId="700009103">
    <w:abstractNumId w:val="1"/>
  </w:num>
  <w:num w:numId="23" w16cid:durableId="358166549">
    <w:abstractNumId w:val="33"/>
  </w:num>
  <w:num w:numId="24" w16cid:durableId="1387073260">
    <w:abstractNumId w:val="5"/>
  </w:num>
  <w:num w:numId="25" w16cid:durableId="508756254">
    <w:abstractNumId w:val="3"/>
  </w:num>
  <w:num w:numId="26" w16cid:durableId="177935624">
    <w:abstractNumId w:val="20"/>
  </w:num>
  <w:num w:numId="27" w16cid:durableId="89453">
    <w:abstractNumId w:val="18"/>
  </w:num>
  <w:num w:numId="28" w16cid:durableId="1962372779">
    <w:abstractNumId w:val="10"/>
  </w:num>
  <w:num w:numId="29" w16cid:durableId="1559167376">
    <w:abstractNumId w:val="32"/>
  </w:num>
  <w:num w:numId="30" w16cid:durableId="794299571">
    <w:abstractNumId w:val="13"/>
  </w:num>
  <w:num w:numId="31" w16cid:durableId="1789544597">
    <w:abstractNumId w:val="21"/>
  </w:num>
  <w:num w:numId="32" w16cid:durableId="908885272">
    <w:abstractNumId w:val="8"/>
  </w:num>
  <w:num w:numId="33" w16cid:durableId="1743138008">
    <w:abstractNumId w:val="25"/>
  </w:num>
  <w:num w:numId="34" w16cid:durableId="175073139">
    <w:abstractNumId w:val="23"/>
  </w:num>
  <w:num w:numId="35" w16cid:durableId="1680736567">
    <w:abstractNumId w:val="9"/>
  </w:num>
  <w:num w:numId="36" w16cid:durableId="1253978007">
    <w:abstractNumId w:val="27"/>
  </w:num>
  <w:num w:numId="37" w16cid:durableId="1917745380">
    <w:abstractNumId w:val="7"/>
  </w:num>
  <w:num w:numId="38" w16cid:durableId="300309328">
    <w:abstractNumId w:val="11"/>
  </w:num>
  <w:num w:numId="39" w16cid:durableId="1162620210">
    <w:abstractNumId w:val="19"/>
  </w:num>
  <w:num w:numId="40" w16cid:durableId="504369810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6B8"/>
    <w:rsid w:val="00000B56"/>
    <w:rsid w:val="000019A3"/>
    <w:rsid w:val="00002ECD"/>
    <w:rsid w:val="00007273"/>
    <w:rsid w:val="000075B2"/>
    <w:rsid w:val="00027129"/>
    <w:rsid w:val="000378EF"/>
    <w:rsid w:val="00040958"/>
    <w:rsid w:val="000512A1"/>
    <w:rsid w:val="0005588A"/>
    <w:rsid w:val="0006207F"/>
    <w:rsid w:val="00062F72"/>
    <w:rsid w:val="00070961"/>
    <w:rsid w:val="0007175C"/>
    <w:rsid w:val="00072D50"/>
    <w:rsid w:val="00074FC4"/>
    <w:rsid w:val="00075902"/>
    <w:rsid w:val="00086BB1"/>
    <w:rsid w:val="00087930"/>
    <w:rsid w:val="000A094A"/>
    <w:rsid w:val="000A3693"/>
    <w:rsid w:val="000B1447"/>
    <w:rsid w:val="000B4B6A"/>
    <w:rsid w:val="000C1CFA"/>
    <w:rsid w:val="000C3CD5"/>
    <w:rsid w:val="000C4D15"/>
    <w:rsid w:val="000D018A"/>
    <w:rsid w:val="000E49A2"/>
    <w:rsid w:val="000E712F"/>
    <w:rsid w:val="000E7CB1"/>
    <w:rsid w:val="000F1014"/>
    <w:rsid w:val="000F4017"/>
    <w:rsid w:val="000F43DB"/>
    <w:rsid w:val="0010005E"/>
    <w:rsid w:val="00113DF5"/>
    <w:rsid w:val="001212E5"/>
    <w:rsid w:val="001359BF"/>
    <w:rsid w:val="0013690C"/>
    <w:rsid w:val="0013784D"/>
    <w:rsid w:val="00140EFC"/>
    <w:rsid w:val="001429EB"/>
    <w:rsid w:val="00144A48"/>
    <w:rsid w:val="0014604A"/>
    <w:rsid w:val="00147A77"/>
    <w:rsid w:val="00150E59"/>
    <w:rsid w:val="00151733"/>
    <w:rsid w:val="00154630"/>
    <w:rsid w:val="00156CD3"/>
    <w:rsid w:val="00162433"/>
    <w:rsid w:val="001727C5"/>
    <w:rsid w:val="00185728"/>
    <w:rsid w:val="0018664F"/>
    <w:rsid w:val="00197C59"/>
    <w:rsid w:val="001A7F57"/>
    <w:rsid w:val="001B6270"/>
    <w:rsid w:val="001B6BF2"/>
    <w:rsid w:val="001B73CA"/>
    <w:rsid w:val="001B7622"/>
    <w:rsid w:val="001C1DD1"/>
    <w:rsid w:val="001C5273"/>
    <w:rsid w:val="001D3186"/>
    <w:rsid w:val="001D721C"/>
    <w:rsid w:val="001E4C27"/>
    <w:rsid w:val="001E7B2E"/>
    <w:rsid w:val="001F13D8"/>
    <w:rsid w:val="001F19DC"/>
    <w:rsid w:val="001F5F4B"/>
    <w:rsid w:val="00200846"/>
    <w:rsid w:val="00201140"/>
    <w:rsid w:val="00201BDD"/>
    <w:rsid w:val="00206DA4"/>
    <w:rsid w:val="00210C73"/>
    <w:rsid w:val="00217DB7"/>
    <w:rsid w:val="002201A6"/>
    <w:rsid w:val="0022024F"/>
    <w:rsid w:val="00221651"/>
    <w:rsid w:val="002218E5"/>
    <w:rsid w:val="002248BF"/>
    <w:rsid w:val="002257E5"/>
    <w:rsid w:val="002348C3"/>
    <w:rsid w:val="00245863"/>
    <w:rsid w:val="00246E67"/>
    <w:rsid w:val="00251CCE"/>
    <w:rsid w:val="00254075"/>
    <w:rsid w:val="002607E0"/>
    <w:rsid w:val="00260B2B"/>
    <w:rsid w:val="002618B1"/>
    <w:rsid w:val="002660D8"/>
    <w:rsid w:val="0027565A"/>
    <w:rsid w:val="00276F74"/>
    <w:rsid w:val="00277C44"/>
    <w:rsid w:val="00280A42"/>
    <w:rsid w:val="00280E23"/>
    <w:rsid w:val="002869A7"/>
    <w:rsid w:val="002A24A3"/>
    <w:rsid w:val="002A3FB0"/>
    <w:rsid w:val="002A7EB8"/>
    <w:rsid w:val="002B0276"/>
    <w:rsid w:val="002B247C"/>
    <w:rsid w:val="002B5580"/>
    <w:rsid w:val="002C178F"/>
    <w:rsid w:val="002C3190"/>
    <w:rsid w:val="002C713C"/>
    <w:rsid w:val="002C71F7"/>
    <w:rsid w:val="002C725E"/>
    <w:rsid w:val="002D336F"/>
    <w:rsid w:val="002D34A7"/>
    <w:rsid w:val="002D756D"/>
    <w:rsid w:val="002D7827"/>
    <w:rsid w:val="002E181F"/>
    <w:rsid w:val="002F399B"/>
    <w:rsid w:val="002F4739"/>
    <w:rsid w:val="002F4F5D"/>
    <w:rsid w:val="00301E9D"/>
    <w:rsid w:val="00302434"/>
    <w:rsid w:val="00303897"/>
    <w:rsid w:val="00310770"/>
    <w:rsid w:val="00312DB2"/>
    <w:rsid w:val="00313AE0"/>
    <w:rsid w:val="00313F5F"/>
    <w:rsid w:val="00317484"/>
    <w:rsid w:val="003226EC"/>
    <w:rsid w:val="00322B46"/>
    <w:rsid w:val="003259E0"/>
    <w:rsid w:val="00331530"/>
    <w:rsid w:val="00335276"/>
    <w:rsid w:val="003369F4"/>
    <w:rsid w:val="00342B24"/>
    <w:rsid w:val="00347A1F"/>
    <w:rsid w:val="003501B1"/>
    <w:rsid w:val="00350A75"/>
    <w:rsid w:val="00350BE9"/>
    <w:rsid w:val="00352DD6"/>
    <w:rsid w:val="003535A6"/>
    <w:rsid w:val="00355DFB"/>
    <w:rsid w:val="003560A6"/>
    <w:rsid w:val="00356EE5"/>
    <w:rsid w:val="00360E8F"/>
    <w:rsid w:val="003719B9"/>
    <w:rsid w:val="0037410C"/>
    <w:rsid w:val="0037630F"/>
    <w:rsid w:val="00380D72"/>
    <w:rsid w:val="00380FA6"/>
    <w:rsid w:val="00385761"/>
    <w:rsid w:val="00386656"/>
    <w:rsid w:val="00392E24"/>
    <w:rsid w:val="003933F5"/>
    <w:rsid w:val="00393AF0"/>
    <w:rsid w:val="00395977"/>
    <w:rsid w:val="003A3643"/>
    <w:rsid w:val="003B6EF7"/>
    <w:rsid w:val="003C175A"/>
    <w:rsid w:val="003C1F2C"/>
    <w:rsid w:val="003C3CA7"/>
    <w:rsid w:val="003C490A"/>
    <w:rsid w:val="003C579B"/>
    <w:rsid w:val="003C582C"/>
    <w:rsid w:val="003D0CFF"/>
    <w:rsid w:val="003D642D"/>
    <w:rsid w:val="003D69E3"/>
    <w:rsid w:val="003D7DCE"/>
    <w:rsid w:val="003E2AEE"/>
    <w:rsid w:val="003E33E2"/>
    <w:rsid w:val="003E4E9F"/>
    <w:rsid w:val="003F0AB8"/>
    <w:rsid w:val="003F2265"/>
    <w:rsid w:val="003F2D00"/>
    <w:rsid w:val="003F4DF7"/>
    <w:rsid w:val="003F52B4"/>
    <w:rsid w:val="003F68DE"/>
    <w:rsid w:val="003F75C9"/>
    <w:rsid w:val="00400B1D"/>
    <w:rsid w:val="0040484E"/>
    <w:rsid w:val="00411F1D"/>
    <w:rsid w:val="004152D9"/>
    <w:rsid w:val="00417A2F"/>
    <w:rsid w:val="00421454"/>
    <w:rsid w:val="00430D8B"/>
    <w:rsid w:val="00433633"/>
    <w:rsid w:val="00433A5C"/>
    <w:rsid w:val="00442CF6"/>
    <w:rsid w:val="00443168"/>
    <w:rsid w:val="0044459E"/>
    <w:rsid w:val="00444CBF"/>
    <w:rsid w:val="00445F15"/>
    <w:rsid w:val="00446FA1"/>
    <w:rsid w:val="00450D23"/>
    <w:rsid w:val="004629E5"/>
    <w:rsid w:val="0048436F"/>
    <w:rsid w:val="0048443C"/>
    <w:rsid w:val="00487C39"/>
    <w:rsid w:val="00491504"/>
    <w:rsid w:val="004A552A"/>
    <w:rsid w:val="004A6598"/>
    <w:rsid w:val="004B0661"/>
    <w:rsid w:val="004B1D8E"/>
    <w:rsid w:val="004B335F"/>
    <w:rsid w:val="004C22D3"/>
    <w:rsid w:val="004D0B6C"/>
    <w:rsid w:val="004D1943"/>
    <w:rsid w:val="004D1D52"/>
    <w:rsid w:val="004D7AA4"/>
    <w:rsid w:val="004E288F"/>
    <w:rsid w:val="004E550F"/>
    <w:rsid w:val="004E6E49"/>
    <w:rsid w:val="004F3188"/>
    <w:rsid w:val="004F5B40"/>
    <w:rsid w:val="00502F10"/>
    <w:rsid w:val="00503385"/>
    <w:rsid w:val="00506291"/>
    <w:rsid w:val="00512B56"/>
    <w:rsid w:val="005151E2"/>
    <w:rsid w:val="0052227E"/>
    <w:rsid w:val="005247E1"/>
    <w:rsid w:val="00524DA9"/>
    <w:rsid w:val="005257B9"/>
    <w:rsid w:val="00530374"/>
    <w:rsid w:val="00533270"/>
    <w:rsid w:val="0053442A"/>
    <w:rsid w:val="005366BA"/>
    <w:rsid w:val="005372B8"/>
    <w:rsid w:val="005409B7"/>
    <w:rsid w:val="00545291"/>
    <w:rsid w:val="005454B4"/>
    <w:rsid w:val="00545F09"/>
    <w:rsid w:val="005508B6"/>
    <w:rsid w:val="0055135E"/>
    <w:rsid w:val="005516E5"/>
    <w:rsid w:val="00551D0B"/>
    <w:rsid w:val="00556B24"/>
    <w:rsid w:val="00557D5A"/>
    <w:rsid w:val="00565308"/>
    <w:rsid w:val="00575BEC"/>
    <w:rsid w:val="005818CA"/>
    <w:rsid w:val="00583B95"/>
    <w:rsid w:val="005850BC"/>
    <w:rsid w:val="00587286"/>
    <w:rsid w:val="00596EFC"/>
    <w:rsid w:val="005A1B38"/>
    <w:rsid w:val="005A4A95"/>
    <w:rsid w:val="005B0FFD"/>
    <w:rsid w:val="005B1930"/>
    <w:rsid w:val="005B3FD6"/>
    <w:rsid w:val="005B5729"/>
    <w:rsid w:val="005C1B02"/>
    <w:rsid w:val="005D0D6B"/>
    <w:rsid w:val="005D1C3A"/>
    <w:rsid w:val="005D54FA"/>
    <w:rsid w:val="005D73E5"/>
    <w:rsid w:val="005E0467"/>
    <w:rsid w:val="005E0B0E"/>
    <w:rsid w:val="005E21B1"/>
    <w:rsid w:val="005E3E03"/>
    <w:rsid w:val="005F1AEE"/>
    <w:rsid w:val="005F3525"/>
    <w:rsid w:val="00601D10"/>
    <w:rsid w:val="0061000B"/>
    <w:rsid w:val="00615A10"/>
    <w:rsid w:val="00620502"/>
    <w:rsid w:val="00622978"/>
    <w:rsid w:val="00622E90"/>
    <w:rsid w:val="0062577E"/>
    <w:rsid w:val="00626C5E"/>
    <w:rsid w:val="00634046"/>
    <w:rsid w:val="00641972"/>
    <w:rsid w:val="00650A6E"/>
    <w:rsid w:val="006567C8"/>
    <w:rsid w:val="0065680D"/>
    <w:rsid w:val="00660C48"/>
    <w:rsid w:val="00666701"/>
    <w:rsid w:val="00667994"/>
    <w:rsid w:val="006709C0"/>
    <w:rsid w:val="00674B87"/>
    <w:rsid w:val="00681BC2"/>
    <w:rsid w:val="0068469F"/>
    <w:rsid w:val="006A0ACD"/>
    <w:rsid w:val="006A0BE3"/>
    <w:rsid w:val="006A175A"/>
    <w:rsid w:val="006A3121"/>
    <w:rsid w:val="006B7038"/>
    <w:rsid w:val="006B78F0"/>
    <w:rsid w:val="006B7DC6"/>
    <w:rsid w:val="006C151D"/>
    <w:rsid w:val="006C4826"/>
    <w:rsid w:val="006C68A4"/>
    <w:rsid w:val="006C7128"/>
    <w:rsid w:val="006D2A5C"/>
    <w:rsid w:val="006E288B"/>
    <w:rsid w:val="006E5FA9"/>
    <w:rsid w:val="006E6989"/>
    <w:rsid w:val="006E7662"/>
    <w:rsid w:val="006F11F1"/>
    <w:rsid w:val="006F22BC"/>
    <w:rsid w:val="006F2C6C"/>
    <w:rsid w:val="006F3FAB"/>
    <w:rsid w:val="006F46B8"/>
    <w:rsid w:val="006F79EA"/>
    <w:rsid w:val="007016CB"/>
    <w:rsid w:val="00701881"/>
    <w:rsid w:val="00701EA2"/>
    <w:rsid w:val="007043D9"/>
    <w:rsid w:val="007049E7"/>
    <w:rsid w:val="0070511A"/>
    <w:rsid w:val="007103DA"/>
    <w:rsid w:val="00710916"/>
    <w:rsid w:val="00710D3F"/>
    <w:rsid w:val="0071481D"/>
    <w:rsid w:val="00714F5D"/>
    <w:rsid w:val="00717A78"/>
    <w:rsid w:val="00742EBA"/>
    <w:rsid w:val="0075379D"/>
    <w:rsid w:val="00755D3E"/>
    <w:rsid w:val="007647DE"/>
    <w:rsid w:val="00766D5F"/>
    <w:rsid w:val="00767766"/>
    <w:rsid w:val="00771E0D"/>
    <w:rsid w:val="007727BC"/>
    <w:rsid w:val="0077474C"/>
    <w:rsid w:val="00776490"/>
    <w:rsid w:val="00793CBE"/>
    <w:rsid w:val="0079404B"/>
    <w:rsid w:val="00796598"/>
    <w:rsid w:val="007A1C8E"/>
    <w:rsid w:val="007A6FAC"/>
    <w:rsid w:val="007B5982"/>
    <w:rsid w:val="007C177A"/>
    <w:rsid w:val="007D39AB"/>
    <w:rsid w:val="007E0767"/>
    <w:rsid w:val="007F253A"/>
    <w:rsid w:val="007F2E3B"/>
    <w:rsid w:val="007F75F1"/>
    <w:rsid w:val="008115BE"/>
    <w:rsid w:val="00816514"/>
    <w:rsid w:val="00820F15"/>
    <w:rsid w:val="00825B08"/>
    <w:rsid w:val="00827657"/>
    <w:rsid w:val="00827A7D"/>
    <w:rsid w:val="00827DF8"/>
    <w:rsid w:val="00833808"/>
    <w:rsid w:val="00842B14"/>
    <w:rsid w:val="00843F7C"/>
    <w:rsid w:val="00844336"/>
    <w:rsid w:val="00847449"/>
    <w:rsid w:val="0085210C"/>
    <w:rsid w:val="00854725"/>
    <w:rsid w:val="00855E47"/>
    <w:rsid w:val="008606FF"/>
    <w:rsid w:val="00862812"/>
    <w:rsid w:val="00867353"/>
    <w:rsid w:val="00873537"/>
    <w:rsid w:val="00895ECA"/>
    <w:rsid w:val="008B3E6F"/>
    <w:rsid w:val="008B4C1B"/>
    <w:rsid w:val="008B675E"/>
    <w:rsid w:val="008B69D8"/>
    <w:rsid w:val="008C1392"/>
    <w:rsid w:val="008C64BA"/>
    <w:rsid w:val="008D09E8"/>
    <w:rsid w:val="008D522F"/>
    <w:rsid w:val="008D5EE2"/>
    <w:rsid w:val="008E4FE2"/>
    <w:rsid w:val="008F1BA2"/>
    <w:rsid w:val="008F2F74"/>
    <w:rsid w:val="008F3D95"/>
    <w:rsid w:val="008F4D70"/>
    <w:rsid w:val="009000DB"/>
    <w:rsid w:val="0090182E"/>
    <w:rsid w:val="00902717"/>
    <w:rsid w:val="00903126"/>
    <w:rsid w:val="00903BA3"/>
    <w:rsid w:val="00906A91"/>
    <w:rsid w:val="009073B7"/>
    <w:rsid w:val="009127DF"/>
    <w:rsid w:val="00917DE2"/>
    <w:rsid w:val="009202E6"/>
    <w:rsid w:val="009237E1"/>
    <w:rsid w:val="00931B6A"/>
    <w:rsid w:val="00934BAF"/>
    <w:rsid w:val="00934F85"/>
    <w:rsid w:val="009351B8"/>
    <w:rsid w:val="00937A7E"/>
    <w:rsid w:val="0094346C"/>
    <w:rsid w:val="0095029C"/>
    <w:rsid w:val="009531A0"/>
    <w:rsid w:val="0095513A"/>
    <w:rsid w:val="00965580"/>
    <w:rsid w:val="00967D2D"/>
    <w:rsid w:val="00970691"/>
    <w:rsid w:val="00970B97"/>
    <w:rsid w:val="00975A96"/>
    <w:rsid w:val="00975F14"/>
    <w:rsid w:val="00984E91"/>
    <w:rsid w:val="00986E23"/>
    <w:rsid w:val="00990031"/>
    <w:rsid w:val="0099005D"/>
    <w:rsid w:val="00990BAB"/>
    <w:rsid w:val="00994E46"/>
    <w:rsid w:val="009961AF"/>
    <w:rsid w:val="009A168C"/>
    <w:rsid w:val="009B15C3"/>
    <w:rsid w:val="009B2AA1"/>
    <w:rsid w:val="009B3273"/>
    <w:rsid w:val="009B74D7"/>
    <w:rsid w:val="009B7AB1"/>
    <w:rsid w:val="009C16A1"/>
    <w:rsid w:val="009C2425"/>
    <w:rsid w:val="009C4093"/>
    <w:rsid w:val="009C5426"/>
    <w:rsid w:val="009C5B43"/>
    <w:rsid w:val="009C7400"/>
    <w:rsid w:val="009C7B94"/>
    <w:rsid w:val="009D1C14"/>
    <w:rsid w:val="009D4F9E"/>
    <w:rsid w:val="009D6F8E"/>
    <w:rsid w:val="009E105E"/>
    <w:rsid w:val="009E3D37"/>
    <w:rsid w:val="009F0CDF"/>
    <w:rsid w:val="009F2414"/>
    <w:rsid w:val="009F2A16"/>
    <w:rsid w:val="009F3325"/>
    <w:rsid w:val="009F39CD"/>
    <w:rsid w:val="009F3F4B"/>
    <w:rsid w:val="009F779B"/>
    <w:rsid w:val="00A016E8"/>
    <w:rsid w:val="00A017C1"/>
    <w:rsid w:val="00A0458B"/>
    <w:rsid w:val="00A05907"/>
    <w:rsid w:val="00A066D9"/>
    <w:rsid w:val="00A10D91"/>
    <w:rsid w:val="00A1103B"/>
    <w:rsid w:val="00A20034"/>
    <w:rsid w:val="00A24B0A"/>
    <w:rsid w:val="00A2586D"/>
    <w:rsid w:val="00A27856"/>
    <w:rsid w:val="00A27B9A"/>
    <w:rsid w:val="00A36807"/>
    <w:rsid w:val="00A41719"/>
    <w:rsid w:val="00A54450"/>
    <w:rsid w:val="00A574E7"/>
    <w:rsid w:val="00A655D2"/>
    <w:rsid w:val="00A6755B"/>
    <w:rsid w:val="00A72757"/>
    <w:rsid w:val="00A76921"/>
    <w:rsid w:val="00A9220B"/>
    <w:rsid w:val="00AA0172"/>
    <w:rsid w:val="00AA09E4"/>
    <w:rsid w:val="00AA3A6B"/>
    <w:rsid w:val="00AA3B36"/>
    <w:rsid w:val="00AA5A97"/>
    <w:rsid w:val="00AC06BC"/>
    <w:rsid w:val="00AC1D65"/>
    <w:rsid w:val="00AC7483"/>
    <w:rsid w:val="00AD07AC"/>
    <w:rsid w:val="00AD4D04"/>
    <w:rsid w:val="00AD5746"/>
    <w:rsid w:val="00AD5CA0"/>
    <w:rsid w:val="00AE3198"/>
    <w:rsid w:val="00AE3FEE"/>
    <w:rsid w:val="00AF0B33"/>
    <w:rsid w:val="00AF1191"/>
    <w:rsid w:val="00AF3E1D"/>
    <w:rsid w:val="00AF4BA9"/>
    <w:rsid w:val="00AF4DDB"/>
    <w:rsid w:val="00B03FBC"/>
    <w:rsid w:val="00B04908"/>
    <w:rsid w:val="00B0757B"/>
    <w:rsid w:val="00B11660"/>
    <w:rsid w:val="00B13B60"/>
    <w:rsid w:val="00B1609E"/>
    <w:rsid w:val="00B17183"/>
    <w:rsid w:val="00B17CDC"/>
    <w:rsid w:val="00B20AC6"/>
    <w:rsid w:val="00B26206"/>
    <w:rsid w:val="00B3244C"/>
    <w:rsid w:val="00B36F39"/>
    <w:rsid w:val="00B40A31"/>
    <w:rsid w:val="00B41681"/>
    <w:rsid w:val="00B41DD9"/>
    <w:rsid w:val="00B43940"/>
    <w:rsid w:val="00B43DAF"/>
    <w:rsid w:val="00B50D0B"/>
    <w:rsid w:val="00B540D4"/>
    <w:rsid w:val="00B56D92"/>
    <w:rsid w:val="00B603D8"/>
    <w:rsid w:val="00B659E4"/>
    <w:rsid w:val="00B7616B"/>
    <w:rsid w:val="00B83AFC"/>
    <w:rsid w:val="00B91B23"/>
    <w:rsid w:val="00B924ED"/>
    <w:rsid w:val="00B926C8"/>
    <w:rsid w:val="00B9376A"/>
    <w:rsid w:val="00B94EF9"/>
    <w:rsid w:val="00B961FF"/>
    <w:rsid w:val="00BA19E4"/>
    <w:rsid w:val="00BB4FBE"/>
    <w:rsid w:val="00BB614D"/>
    <w:rsid w:val="00BB71F8"/>
    <w:rsid w:val="00BB7A51"/>
    <w:rsid w:val="00BC2F2C"/>
    <w:rsid w:val="00BC3540"/>
    <w:rsid w:val="00BC36B0"/>
    <w:rsid w:val="00BC3F43"/>
    <w:rsid w:val="00BC7E97"/>
    <w:rsid w:val="00BD432D"/>
    <w:rsid w:val="00BD43D0"/>
    <w:rsid w:val="00BE163D"/>
    <w:rsid w:val="00BE5F0D"/>
    <w:rsid w:val="00BF38B7"/>
    <w:rsid w:val="00BF556C"/>
    <w:rsid w:val="00BF593D"/>
    <w:rsid w:val="00BF5C53"/>
    <w:rsid w:val="00C0008A"/>
    <w:rsid w:val="00C00BFF"/>
    <w:rsid w:val="00C032C7"/>
    <w:rsid w:val="00C05012"/>
    <w:rsid w:val="00C070C1"/>
    <w:rsid w:val="00C07482"/>
    <w:rsid w:val="00C11FCA"/>
    <w:rsid w:val="00C24760"/>
    <w:rsid w:val="00C25289"/>
    <w:rsid w:val="00C316DB"/>
    <w:rsid w:val="00C3232D"/>
    <w:rsid w:val="00C3331D"/>
    <w:rsid w:val="00C41A86"/>
    <w:rsid w:val="00C438D0"/>
    <w:rsid w:val="00C45375"/>
    <w:rsid w:val="00C52200"/>
    <w:rsid w:val="00C537B5"/>
    <w:rsid w:val="00C5633D"/>
    <w:rsid w:val="00C61861"/>
    <w:rsid w:val="00C636EB"/>
    <w:rsid w:val="00C6408B"/>
    <w:rsid w:val="00C641D8"/>
    <w:rsid w:val="00C6479B"/>
    <w:rsid w:val="00C6484A"/>
    <w:rsid w:val="00C6633F"/>
    <w:rsid w:val="00C70C30"/>
    <w:rsid w:val="00C76A62"/>
    <w:rsid w:val="00C844E1"/>
    <w:rsid w:val="00C85502"/>
    <w:rsid w:val="00C86A9E"/>
    <w:rsid w:val="00C92FEC"/>
    <w:rsid w:val="00CA34B2"/>
    <w:rsid w:val="00CA3615"/>
    <w:rsid w:val="00CA6F48"/>
    <w:rsid w:val="00CB5143"/>
    <w:rsid w:val="00CC0068"/>
    <w:rsid w:val="00CC7E18"/>
    <w:rsid w:val="00CD490A"/>
    <w:rsid w:val="00CD7C71"/>
    <w:rsid w:val="00CE07A6"/>
    <w:rsid w:val="00CE0C90"/>
    <w:rsid w:val="00CE2DD7"/>
    <w:rsid w:val="00CE42A0"/>
    <w:rsid w:val="00CE70FD"/>
    <w:rsid w:val="00CE790E"/>
    <w:rsid w:val="00CF03F3"/>
    <w:rsid w:val="00CF4B49"/>
    <w:rsid w:val="00CF5FAC"/>
    <w:rsid w:val="00CF69CE"/>
    <w:rsid w:val="00D16FA6"/>
    <w:rsid w:val="00D1732E"/>
    <w:rsid w:val="00D220B3"/>
    <w:rsid w:val="00D22DC1"/>
    <w:rsid w:val="00D2503B"/>
    <w:rsid w:val="00D27AFB"/>
    <w:rsid w:val="00D32BB4"/>
    <w:rsid w:val="00D413DF"/>
    <w:rsid w:val="00D44BDC"/>
    <w:rsid w:val="00D45D1E"/>
    <w:rsid w:val="00D549F7"/>
    <w:rsid w:val="00D55731"/>
    <w:rsid w:val="00D57290"/>
    <w:rsid w:val="00D64678"/>
    <w:rsid w:val="00D655AF"/>
    <w:rsid w:val="00D66CEC"/>
    <w:rsid w:val="00D728A2"/>
    <w:rsid w:val="00D73E0D"/>
    <w:rsid w:val="00D75DF4"/>
    <w:rsid w:val="00D76D3E"/>
    <w:rsid w:val="00D76ED9"/>
    <w:rsid w:val="00D801D4"/>
    <w:rsid w:val="00D84EFC"/>
    <w:rsid w:val="00D857A7"/>
    <w:rsid w:val="00D85BC1"/>
    <w:rsid w:val="00D901AB"/>
    <w:rsid w:val="00D91136"/>
    <w:rsid w:val="00D921C4"/>
    <w:rsid w:val="00D93BE1"/>
    <w:rsid w:val="00D96238"/>
    <w:rsid w:val="00DB02B1"/>
    <w:rsid w:val="00DB3CD4"/>
    <w:rsid w:val="00DB4894"/>
    <w:rsid w:val="00DB707E"/>
    <w:rsid w:val="00DC2AE5"/>
    <w:rsid w:val="00DD6BC3"/>
    <w:rsid w:val="00DE0688"/>
    <w:rsid w:val="00DE365E"/>
    <w:rsid w:val="00DE40E6"/>
    <w:rsid w:val="00DE44FA"/>
    <w:rsid w:val="00DF0D76"/>
    <w:rsid w:val="00DF4D94"/>
    <w:rsid w:val="00DF5202"/>
    <w:rsid w:val="00DF68AA"/>
    <w:rsid w:val="00E13091"/>
    <w:rsid w:val="00E16896"/>
    <w:rsid w:val="00E27253"/>
    <w:rsid w:val="00E337E8"/>
    <w:rsid w:val="00E35565"/>
    <w:rsid w:val="00E41651"/>
    <w:rsid w:val="00E4655E"/>
    <w:rsid w:val="00E47C1C"/>
    <w:rsid w:val="00E51426"/>
    <w:rsid w:val="00E575E6"/>
    <w:rsid w:val="00E637BD"/>
    <w:rsid w:val="00E71EA0"/>
    <w:rsid w:val="00E74744"/>
    <w:rsid w:val="00E81264"/>
    <w:rsid w:val="00E8455C"/>
    <w:rsid w:val="00E87500"/>
    <w:rsid w:val="00E901B7"/>
    <w:rsid w:val="00E92A08"/>
    <w:rsid w:val="00E93685"/>
    <w:rsid w:val="00E93686"/>
    <w:rsid w:val="00E97827"/>
    <w:rsid w:val="00EA532D"/>
    <w:rsid w:val="00EB487A"/>
    <w:rsid w:val="00EC11EE"/>
    <w:rsid w:val="00EC3BE9"/>
    <w:rsid w:val="00EC4465"/>
    <w:rsid w:val="00EC554D"/>
    <w:rsid w:val="00EC7ABF"/>
    <w:rsid w:val="00EC7FA0"/>
    <w:rsid w:val="00ED3221"/>
    <w:rsid w:val="00ED40CD"/>
    <w:rsid w:val="00EE0B49"/>
    <w:rsid w:val="00EE1662"/>
    <w:rsid w:val="00EE2528"/>
    <w:rsid w:val="00EE4740"/>
    <w:rsid w:val="00EE760B"/>
    <w:rsid w:val="00EF0560"/>
    <w:rsid w:val="00EF2ECD"/>
    <w:rsid w:val="00EF5EC9"/>
    <w:rsid w:val="00EF7735"/>
    <w:rsid w:val="00EF7A7B"/>
    <w:rsid w:val="00F05689"/>
    <w:rsid w:val="00F20F9B"/>
    <w:rsid w:val="00F24927"/>
    <w:rsid w:val="00F27D28"/>
    <w:rsid w:val="00F30348"/>
    <w:rsid w:val="00F32B22"/>
    <w:rsid w:val="00F41319"/>
    <w:rsid w:val="00F42F16"/>
    <w:rsid w:val="00F43944"/>
    <w:rsid w:val="00F4475C"/>
    <w:rsid w:val="00F45ABA"/>
    <w:rsid w:val="00F50718"/>
    <w:rsid w:val="00F56C89"/>
    <w:rsid w:val="00F56F3D"/>
    <w:rsid w:val="00F578F2"/>
    <w:rsid w:val="00F61303"/>
    <w:rsid w:val="00F658BC"/>
    <w:rsid w:val="00F70CC6"/>
    <w:rsid w:val="00F7127A"/>
    <w:rsid w:val="00F72750"/>
    <w:rsid w:val="00F7540C"/>
    <w:rsid w:val="00F76C3E"/>
    <w:rsid w:val="00F81958"/>
    <w:rsid w:val="00F85FE9"/>
    <w:rsid w:val="00F87F7E"/>
    <w:rsid w:val="00FB2ED2"/>
    <w:rsid w:val="00FB5518"/>
    <w:rsid w:val="00FB5BDB"/>
    <w:rsid w:val="00FB5D34"/>
    <w:rsid w:val="00FC3EB6"/>
    <w:rsid w:val="00FD2BDE"/>
    <w:rsid w:val="00FD3B85"/>
    <w:rsid w:val="00FD4F2B"/>
    <w:rsid w:val="00FD6C2D"/>
    <w:rsid w:val="00FE04ED"/>
    <w:rsid w:val="00FE0CDA"/>
    <w:rsid w:val="00FE188C"/>
    <w:rsid w:val="00FF25B7"/>
    <w:rsid w:val="00FF69B9"/>
    <w:rsid w:val="00FF6AB7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0950D1"/>
  <w15:chartTrackingRefBased/>
  <w15:docId w15:val="{2E320C85-22F8-4772-AB49-4752E747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  <w:iCs/>
      <w:sz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bCs/>
      <w:iCs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</w:rPr>
  </w:style>
  <w:style w:type="paragraph" w:customStyle="1" w:styleId="Aufzhlung">
    <w:name w:val="Aufzählung"/>
    <w:basedOn w:val="Standard"/>
    <w:pPr>
      <w:numPr>
        <w:ilvl w:val="2"/>
        <w:numId w:val="1"/>
      </w:numPr>
      <w:spacing w:after="60"/>
    </w:pPr>
  </w:style>
  <w:style w:type="paragraph" w:styleId="Textkrper3">
    <w:name w:val="Body Text 3"/>
    <w:basedOn w:val="Standard"/>
    <w:rPr>
      <w:bCs/>
      <w:iCs/>
    </w:rPr>
  </w:style>
  <w:style w:type="paragraph" w:styleId="Textkrper-Zeileneinzug">
    <w:name w:val="Body Text Indent"/>
    <w:basedOn w:val="Standard"/>
    <w:pPr>
      <w:tabs>
        <w:tab w:val="left" w:pos="1276"/>
      </w:tabs>
      <w:ind w:left="1276" w:hanging="1276"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629E5"/>
    <w:pPr>
      <w:ind w:left="708"/>
    </w:pPr>
  </w:style>
  <w:style w:type="table" w:customStyle="1" w:styleId="Tabellengitternetz">
    <w:name w:val="Tabellengitternetz"/>
    <w:basedOn w:val="NormaleTabelle"/>
    <w:uiPriority w:val="39"/>
    <w:rsid w:val="00EE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83B95"/>
    <w:rPr>
      <w:rFonts w:ascii="Arial" w:hAnsi="Arial"/>
    </w:rPr>
  </w:style>
  <w:style w:type="character" w:styleId="Hyperlink">
    <w:name w:val="Hyperlink"/>
    <w:uiPriority w:val="99"/>
    <w:unhideWhenUsed/>
    <w:rsid w:val="008F1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\group\rep\vorlagen\Protoko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28BF4F9DD5FE45A8938E690A9C6259" ma:contentTypeVersion="19" ma:contentTypeDescription="Ein neues Dokument erstellen." ma:contentTypeScope="" ma:versionID="a3898808640202383bc93fe94527f9dd">
  <xsd:schema xmlns:xsd="http://www.w3.org/2001/XMLSchema" xmlns:xs="http://www.w3.org/2001/XMLSchema" xmlns:p="http://schemas.microsoft.com/office/2006/metadata/properties" xmlns:ns2="c46f7f67-d342-42ff-b0bd-04ed97791937" xmlns:ns3="507ea44e-3e6c-47d9-baac-633e46a3070d" targetNamespace="http://schemas.microsoft.com/office/2006/metadata/properties" ma:root="true" ma:fieldsID="3149fc1fd52f00116bf16228f24d1172" ns2:_="" ns3:_="">
    <xsd:import namespace="c46f7f67-d342-42ff-b0bd-04ed97791937"/>
    <xsd:import namespace="507ea44e-3e6c-47d9-baac-633e46a30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7f67-d342-42ff-b0bd-04ed97791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40abf56b-f426-4335-b15c-d28aabdf0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a44e-3e6c-47d9-baac-633e46a30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68cacc-8f0f-469c-a47a-b97a7baa2c6c}" ma:internalName="TaxCatchAll" ma:showField="CatchAllData" ma:web="507ea44e-3e6c-47d9-baac-633e46a30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6f7f67-d342-42ff-b0bd-04ed97791937">
      <Terms xmlns="http://schemas.microsoft.com/office/infopath/2007/PartnerControls"/>
    </lcf76f155ced4ddcb4097134ff3c332f>
    <TaxCatchAll xmlns="507ea44e-3e6c-47d9-baac-633e46a3070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A505F4-B21E-4D74-B734-CAD1A722E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f7f67-d342-42ff-b0bd-04ed97791937"/>
    <ds:schemaRef ds:uri="507ea44e-3e6c-47d9-baac-633e46a30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60FDBB-441C-4FDC-8A8F-13AE5192A38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43AFED3-7DC6-468D-8A4B-328553829DC6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507ea44e-3e6c-47d9-baac-633e46a3070d"/>
    <ds:schemaRef ds:uri="c46f7f67-d342-42ff-b0bd-04ed9779193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7DF27DC-0D4F-4F6C-9A95-D30EA58C10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</Template>
  <TotalTime>0</TotalTime>
  <Pages>3</Pages>
  <Words>397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hofmann</dc:creator>
  <cp:keywords/>
  <cp:lastModifiedBy>Joachim Hofmann</cp:lastModifiedBy>
  <cp:revision>53</cp:revision>
  <cp:lastPrinted>2024-04-12T14:58:00Z</cp:lastPrinted>
  <dcterms:created xsi:type="dcterms:W3CDTF">2024-10-08T11:19:00Z</dcterms:created>
  <dcterms:modified xsi:type="dcterms:W3CDTF">2025-08-27T13:35:00Z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Joachim Hofmann</vt:lpwstr>
  </property>
  <property fmtid="{D5CDD505-2E9C-101B-9397-08002B2CF9AE}" pid="3" name="Order">
    <vt:lpwstr>3284800.00000000</vt:lpwstr>
  </property>
  <property fmtid="{D5CDD505-2E9C-101B-9397-08002B2CF9AE}" pid="4" name="display_urn:schemas-microsoft-com:office:office#Author">
    <vt:lpwstr>Joachim Hofmann</vt:lpwstr>
  </property>
  <property fmtid="{D5CDD505-2E9C-101B-9397-08002B2CF9AE}" pid="5" name="MediaServiceImageTags">
    <vt:lpwstr/>
  </property>
  <property fmtid="{D5CDD505-2E9C-101B-9397-08002B2CF9AE}" pid="6" name="ContentTypeId">
    <vt:lpwstr>0x0101000E28BF4F9DD5FE45A8938E690A9C6259</vt:lpwstr>
  </property>
</Properties>
</file>